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E46" w:rsidRDefault="00F47485">
      <w:pPr>
        <w:pStyle w:val="Title"/>
      </w:pPr>
      <w:r>
        <w:t xml:space="preserve">Certificate Of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5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4E46" w:rsidRDefault="009F4E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cQajgQAACgNAAAOAAAAZHJzL2Uyb0RvYy54bWzUV9tu4zYQfS/QfxBU&#10;oG+OJa8dy2qchde5YIFgN0i22GeapiwiFKmSdGy36L/3kJRkJ/G2QVAU3Ycow8sMZ85cffZ+W4no&#10;kWnDlZzG6UkSR0xSteRyNY1//XLVy+LIWCKXRCjJpvGOmfj9+Y8/nG3qnA1UqcSS6QhCpMk39TQu&#10;ra3zft/QklXEnKiaSRwWSlfEYqlX/aUmG0ivRH+QJKf9jdLLWivKjMHuRTiMz738omDUfi4Kw2wk&#10;pjF0s/6r/Xfhvv3zM5KvNKlLThs1yBu0qAiXeLQTdUEsidaavxBVcaqVUYU9oarqq6LglHkbYE2a&#10;PLPmWqt17W1Z5ZtV3cEEaJ/h9Gax9NPjrY74choP40iSCi76QOjDCi/LZRwtmaFAa78VXQesfv5p&#10;O/vFobepVzmEXOv6vr7VzcYqrBwg20JX7j9MjbYe912HO9vaiGJzkk6y7BQKUJydZqfjdDgMnqEl&#10;3PeCj5aXLSdQS0dwbMs5GowcZ799uO/069SpOc3x1wAJ6gWQ/xxw4LJrzeJGSPUqGRXRD+u6B5/X&#10;xPIFF9zufPzCu04p+XjL6a0Oi71P3rU+uSM74+xyd91xuEycMTeKPphIqnlJ5IrNTI2YRyZ6FJ5e&#10;77vlk5cWgtdXXAjnIEc3NsHjz+LrCCwhdi8UXVdM2pCMmgmYp6QpeW3iSOesWjDElv64TOEjFAKL&#10;AKs1l9ZnCwLgxlj3ugsFny9/DLJZkkwGH3rzUTLvDZPxZW82GY574+RyPEyGWTpP53867nSYrw2D&#10;+URc1LxRHbsvlD+aHE0ZCWnn0zeEDRTx4dOqhkhyyDgdjdXM0tKRBUC7A9CBpzvwCO9BdXgbZIXj&#10;eFUePI3mUZYkvkJ10QyHa2OvmaoiRwBY6OCRJI8AMmjTXoEZewU8iWUIIRDfTw5kg31pEqhN0QIl&#10;n+nvOx0G/7/4jx6Jb5L/aR5MXMGOjrWEbJAi+r9Z2P+NVNjUGDpMW/Wwel3pcCPHsXZ9X5Kawa9O&#10;7L6Gw7zQV129QIleC6IPQri53DVP862KkWbJZBywSk/TSehzoXC6Hppl74ZpiobhO+FomAwmvoe+&#10;tXaQXCrXGhANJBcy2uCJwQit1ldCJfiybRx+VmNzoUMAEUrRD9oubA5vVtxi2BO8giyUtq64CYla&#10;5YAIxdJTdidYePqOFRhQYGLImaPPpUGtkixZ0GJ0IL7j8IVdSAh0kkMNb2Q3AtzY+dyU0Eq7+46V&#10;+cmyU6wB5e+YOw7/spK2Y664VDqo/1SAsN3L4X4LUoDGoWS3iy0c5MiFWu4wyWmFroC0MTW94mgR&#10;N8TYW6Ix02ITc7r9jE8hFNypGiqOSqV/P7bv7iMlcBpHG8x909j8tiZu9hEfJZJlgjkNYq1fDEfj&#10;ARb68GRxeCLX1VyhwmASgHaedPetaMlCq+orcmvmXsURkRRvT2NqdbuYW6xxhB8ElM1mng5D1Y28&#10;rzGKBT+6Fvhl+5XouumTFu38k2oTlOTP2mW461wj1WxtVcF9L93j2kCPYuEpP477aGp+Orh5/3Dt&#10;b+1/4Jz/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HGHEGo4EAAAoDQAADgAAAAAAAAAAAAAAAAA6AgAAZHJz&#10;L2Uyb0RvYy54bWxQSwECLQAUAAYACAAAACEALmzwAM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1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2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rOMAA&#10;AADaAAAADwAAAGRycy9kb3ducmV2LnhtbESPzarCMBSE9xd8h3AEd9e0ihepRvEHwYUbq+D20Bzb&#10;YnNSmmirT28E4S6HmfmGmS87U4kHNa60rCAeRiCIM6tLzhWcT7vfKQjnkTVWlknBkxwsF72fOSba&#10;tnykR+pzESDsElRQeF8nUrqsIINuaGvi4F1tY9AH2eRSN9gGuKnkKIr+pMGSw0KBNW0Kym7p3SjY&#10;xt2upcOmtpdt/Fqj1ulYe6UG/W41A+Gp8//hb3uvFUzgcyXc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MrOMAAAADaAAAADwAAAAAAAAAAAAAAAACYAgAAZHJzL2Rvd25y&#10;ZXYueG1sUEsFBgAAAAAEAAQA9QAAAIUDAAAAAA==&#10;" filled="f" strokecolor="#653a95 [3208]" strokeweight="6.5pt">
                  <v:textbox>
                    <w:txbxContent>
                      <w:p w:rsidR="009F4E46" w:rsidRDefault="009F4E4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25AAF">
        <w:t>Achievement</w:t>
      </w:r>
    </w:p>
    <w:p w:rsidR="009F4E46" w:rsidRDefault="009F4E46">
      <w:pPr>
        <w:pStyle w:val="Name"/>
      </w:pPr>
      <w:bookmarkStart w:id="0" w:name="_GoBack"/>
      <w:bookmarkEnd w:id="0"/>
    </w:p>
    <w:p w:rsidR="009F4E46" w:rsidRDefault="003E4E36">
      <w:proofErr w:type="gramStart"/>
      <w:r>
        <w:t>is</w:t>
      </w:r>
      <w:proofErr w:type="gramEnd"/>
      <w:r w:rsidR="009D316C">
        <w:t xml:space="preserve"> recognized for outstanding</w:t>
      </w:r>
      <w:r w:rsidR="00F67E3A">
        <w:t xml:space="preserve"> work in the</w:t>
      </w:r>
    </w:p>
    <w:p w:rsidR="009F4E46" w:rsidRDefault="009D316C">
      <w:pPr>
        <w:pStyle w:val="Organization"/>
        <w:spacing w:after="0"/>
      </w:pPr>
      <w:r>
        <w:t>Restaurant Shark Tank project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9F4E46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0D83D6A7A4C6468C92F7BA0B6EC0186A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9F4E46" w:rsidRDefault="00F47485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24" name="Group 24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25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26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5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7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8" name="Star icon" descr="Star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414311"/>
                                      <a:ext cx="1123950" cy="106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03DE2CCF" id="Group 2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vpIyQ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s3V&#10;QoYLr84P4Ejd1qPzTdkX2KzrY95tvL7M957ZKtq3Y/uwxuWfu/Zr+6UzXzzoM9qK5213oE8o6T2r&#10;Hf922vHyefAKfCnSTAY+iCnw23iiOCl2IO7NdcXu04UrV+ONV7S+03JOJ6d1j2pHo9pfod8rldVX&#10;/wuqRmGCdapNynyRyogIsKoKV+pfrKX/bdbydZe3pTLCnugety3m2+Zp0Bl76dXVagvV5WQqZBR9&#10;+2NT/Nx7dXOzy+uH8rpv4auwAaXYsWVgOulxmXd//HOzgX3mj0OjnO2shWWR3p18fcnITvuXr4vH&#10;fvhcNspe86cf+0HZ4MMGR8qrN8Y17mCq28MeIeJPK0/ESegdvSCIY1o1nP8EEwwmRejtgArT1yjJ&#10;UCJNU4uwgMF8iyg462ld0g9tomBEL7A4sQgDty8omSWWdSUMJnybMDwAXoQFaWwRljFYkEnLygTf&#10;fxknwiJNcAICP7CJ4wzMieMUxH5kEzdhIbNbB6chAu/nzUNMeMighcXYOBFpZjMRwZkIpG9jQnAq&#10;stBqvJyKwI9tq5OcCiGFsGgrORdBEPgWbSXnQgSRjVt6fp0MLxCBzVURLV5wIkpt5ErOBvm8bX2c&#10;DZGkVn0ndAhh8zLJ6RBZaJMXTPiQiU1ewPmQwmouAedDZnDJ89YXcD4kRYvz1hxM+PCzzCaP8yGj&#10;2GZ/AedDJpmNj4DzIWPf5h4B50OmgVVfzockrzyvb8j5kJG06RtO+EjDzCZvwkeY2fwt5HwEIrKF&#10;0pDzIaVve2SEnI/AlzZ+wwkfwreF5pDzEcjMxi8el8wv08QWD0LORyBEbNm/iPMx8+iOOB/01LbJ&#10;43yI0Gp/0ZQP+/o4H0LC7s/7WzThw75/EedDiNC2f9GEDzu/EecjTWzuEU3psJpfzOlIhc07Ys6G&#10;tHtHzNmIrME+5mTMOG/MyYigxHkuYs7FTGxBgvhiyxIubhHHqZgJfTGnIohskS/mVMxE5oRTYU2p&#10;kgkT9udGwpmw65pwJmYeawlnwmbDVBydnvUzz9xkwkNgC1EJ52EmJUg4D8IWQBNOw0zCknIaEGgt&#10;RpJyHmbyqZTzIGLb1qWcB3u2l3IawjCyLY4TYU9FU85DYM2TU86DPU9OOQ2xNfFJOQ/2JD7jNMR4&#10;PJ331YzTYK8wMs5Cltg8P+Ms2MufjLMg/MhmwBmnwV6aZZwGEVgtOOM8oEyyPBEzzoMIrSaXcSJs&#10;6ZigrtCLT8+U2j5nYlpso8I/1fD5bizri+fa1PU48tB9oLYU1e9t01PHiYp8tKPudC8CzYHnmn61&#10;gEEwgQPTkZkHgz8Cj+2beTDYIXDiJBl7T+DMCUxlNKFRJus+0vxChNFRuCkpjJbCTU0qc9Vi3BSl&#10;MlbB3VSVRlWUoS6qUhVK0lFlOsGNqqeG3PxGUg2ppLupKo2qKAFdFkMVIElHhecEHy3XTVWq35R0&#10;N1apPFNwN1Wp+lJwN1WpuCI4iicXVUOjKmojJ7hRFaWPE9yoisrGCW5UReHiAqe6hVRFXeIEN6qi&#10;7HCCG1VRVTjBjaooGpzgRlUUBS5wqglIVST9TnCjKpJ6J7hRFUm7E9yoGrupSjm5WrubqpRzExxZ&#10;tctiKKlWcDdVKWlWcDdVKS1WcDdVKe1VcDdVKa8lOBJXF1Upb1VwN1UpMVVwN1Up81RwN1UptVRw&#10;N1UpdyQ4kkMXVSk5VHA3VSn7U3A3VSm7U3A3VSl7U3A3VVV+Rnh0eriySLnwDDT5VYd3Oq/fvHYL&#10;D29e7+kaZFz5QGnZeOgdrxbqdYq3owO0gOiXQ/NU3jUKM1B+Rs0btVYke+bWL5B9PYHirYqCqje9&#10;WNv48/jZKon0xkRLPHn7CBg/DRD9TQVEUm1uPQLGTwPEmw4FRDI/D8RLDA30RysYJY2fRuIIROky&#10;LxEvHpREVEwXgLglcY5CbRZILwsUEPXhPBCvARSQ6tJ5JBr8GokO/jwSrXuNRG9+Hkkv4kgf6gDM&#10;I9Fu10j00+eRaKQrJHXKZ5HUItdIshHt/iOD46dmMkDzWyPR3Z5FUltbI9G3nkeiYa2R6EjPI9GK&#10;1kh00+aRaDIrJHWR55FoH2sk+ofzSAoXxBF1fmeRAi1fc3dUCHP7eYoH4ztWq59Tm9ZRJhqwjutE&#10;a1UjL+mOpqm5+YXtRDtUAanfOas5Gp0aeIl0tDA18KId4Y5ED3UfZ2+NtqMGXrJ2E94u+4+5M/UC&#10;Z+9s4sYlH5f0oouCwaWwYQpK6szN3hctOS3wUmxDs00BL0VLtNEU7mL4dYznaH0peZceEGhqKRy6&#10;VrMKo12lcRceYdSIUsBLD0VqMSkgekizd6bmkQLOB72T478kAmOkLfZNX+qgQTmGGpY5JRuUo7CB&#10;j77ZV5vvq/2eUgw1eVbe7DvvKcfMWF4UZT2Mz50Jcq+6QnVDV47hCfcZx1Vo0Khf3zebbxhd6Ro9&#10;eYZJORzsmu6XhXfE1NnVov/HY96VC2//Q41BnUyEFE0GdRJGCXUvOv7LPf8lrwuIuloMC3Sx6PBm&#10;wBkueWy76mGnxmlIp7q5xsjMtqKpFrU+vSpzglmhD+/bqljjz4yY4ejN0NDlUTxcNTySLnqc7+Ak&#10;45B3Pz+2S0zDgZ7qvtpXwzc12YfUjxZVP32pCpoZohM2fwRT19NqNKPl3WHWR9367cTaYH6C7qMI&#10;LRDZZ1XMTSFN4Ss6nazmfl+1RD6x+/dq2KkhKBphoj2nH81GgJNX43pn9lKPAt42xeMBBqdnG7ty&#10;jz1p6n5XtT0MYV0e7svN1aL7YQOHKzBXOWAcClzXg7onNDXJNI0+qfHDf8r02vcz+XF5E/k3y9BP&#10;Pi2vszBZJv6nJETaK27Ezb/oahGuH/sS+5Hvb9vKLB3fvln82VlDM5WppxjVNKT2n9GBsSDlg+MS&#10;4YK0Q8rjuuKvpk6QWUyvS2G4S+SHCLfYuiVcwkxO9UNXDsWOrJjIGPdfE/sfjIipRU3mw9h8XZqp&#10;E+3R44RZ2+n5MI8OQADWq3Z8nBWDOiNEO5wJClRwTL5QqQl9M26EXobmKgriEFzFy+vr22QZhrfp&#10;8uNHHN3cfMrCQMRh9OnEFQbrNs3xp/u+gN1vfjtdWt83NNE+086aLcepihpmslLvPL4098fRG3M5&#10;Y+uvRnhx1X8vbuABZOLGkGPwtWjq08zn19M3v1+sIOp/59AAt/m/CQ3a4WnTtgi0FCa0nZpIYA0E&#10;dMXou2b+OEjRstBZRSjgTSrJZEFAyCCjXqsasvXjOD01XEdBo4c7BQEVoc56Dia5se7JqDg/V/71&#10;Mhv/4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bXr2L2QAA&#10;AAUBAAAPAAAAZHJzL2Rvd25yZXYueG1sTI9BS8NAEIXvgv9hGcGb3aSi1JhNKUU9FcFWEG/T7DQJ&#10;zc6G7DZJ/72jCHoZ5vGGN9/Ll5Nr1UB9aDwbSGcJKOLS24YrA++755sFqBCRLbaeycCZAiyLy4sc&#10;M+tHfqNhGyslIRwyNFDH2GVah7Imh2HmO2LxDr53GEX2lbY9jhLuWj1PknvtsGH5UGNH65rK4/bk&#10;DLyMOK5u06dhczysz5+7u9ePTUrGXF9Nq0dQkab4dwzf+IIOhTDt/YltUK0BKRJ/pnjzh4XI/e+i&#10;i1z/py++AAAA//8DAFBLAwQKAAAAAAAAACEABJo5yaLRAACi0QAAFAAAAGRycy9tZWRpYS9pbWFn&#10;ZTEucG5niVBORw0KGgoAAAANSUhEUgAAAnsAAAG3CAMAAAGML1NhAAAAAXNSR0IArs4c6QAAAARn&#10;QU1BAACxjwv8YQUAAAFEUExURQAAAP////7+/v7+/v7+/v7+/v7+/v7+/v////7+/v////////7+&#10;/v7+/v7+/v7+/v7+/v7+/v////7+/v7+/v////7+/v////7+/v7+/v7+/v////////7+/v////7+&#10;/v7+/v7+/v7+/v7+/v7+/v7+/v7+/v7+/v////7+/v7+/v7+/v7+/v7+/v////7+/v7+/v7+/v7+&#10;/v7+/v7+/v////7+/v7+/v7+/v////////7+/v7+/v7+/v////7+/v7+/v7+/v7+/v7+/v7+/v7+&#10;/v7+/v7+/v7+/v7+/v////7+/v7+/v7+/v7+/v////7+/v7+/v7+/v////////7+/v////7+/v7+&#10;/v////7+/v7+/v7+/v7+/v////7+/v////7+/v7+/v////7+/v7+/v////7+/v7+/v7+/v////7+&#10;/ulsURYAAABsdFJOUwBAGlsHSDVjIj0PUCprF1hFMgQfTWA6DCdoQhRVLwEcXQlKNyRlUj8RLBla&#10;RzQGIWIOTylqPBZXMQNEXwtMHjkmZxNUQS4bXEk2CCNkUT4QK1lGGAVhMw1OIDtpFVYoQwIdXjBL&#10;OAolElNmLc2OcWkAAAAJcEhZcwAAIdUAACHVAQSctJ0AAM9vSURBVHhe7H3nX+M8s7aAQGg/SiCE&#10;QzEEMJ2QwEsxhHLohEAoCQEOxbQQxP///b1Gsh07nbILu/fOOc/eu2DL0mg0mj6M/bXgESvb+qL1&#10;6YzNPH92LM0Y4Jr56W9a3WcHZGxDDsHr2TL+ZIeM6fi/j4HC2CIbYPPG25U0LhcT/dh4Lsbu+Q5j&#10;Pbfy/Wt2wG4xYjDPcOlyPsH5G8f7g6xGPK1X8vaHCOdzmPYHIcSinIfEy6P0RxsHAq5S7CRKWFh9&#10;76hiHpyP03/e6I8FxoZYP9/F1pgArJQF9IbGxmOxVs7PH88wDkChgRoeoswllywmXT7EMACgj19x&#10;Y0b07yt2PVb+GFlPagZ1rNl+HvKwFJdEE2In76XHM8b2GVsJT+D1azkqZunBhjTfCzRmcFnerEOs&#10;Pectv76xQQOpkaiyVe6ACqtnYeub2/R+zPhnikXpI9Og95jCfHZsFJ5kNX3Y+DingWM0BmM3DFQo&#10;f35C/x2tDJ7vlbPWPZwOscOAds34m9gI3sBS8lsVAqF3+EY5wLkSZQ14spkxHGUB1yyAP+Pm61H+&#10;yHjgaRyDX5YechBT1BkbxxZnwFVLf9ctah6OYXidn5YejnGVu+UBzoAqVszeEh4DucqF8sYCO+Jf&#10;yRKD1nCeWp7JPGQgnrZnPzBp/vyagztoXNNZd+lJNgiEOUEB0lgkgD942/XWGbu+7KRJB5eIhxcH&#10;LGOcPRFtEMwZD79pYnlj3M1YBnEcJ1Cgozhce+wPidsJ1Ojf5hNbxHGDmbd5/z5IoSQAy5wl6Xa6&#10;IBZoAbYKAz7YzzA4hV5iPC8t7R7/c9FfGm1PT+HvE1uOE4xruqnEeGPy+z7jMeN+kv/aWWd1Ch9W&#10;wLolYOff3Dxknqt8Q9MsJOAWJq7MWdT60QujSwY/MnYKn54RKzaYW8G50hyr6bdut8pqq8znzIkQ&#10;PiSAYxKUsc+4gTOkmJk1YyA+eVbi/hfmrmZgvkcGGRScX4lfeNgRPZFmXJwmKY8VBYul5D7llT+S&#10;c3zlwyx+Xmq0Ur8XiJAD0pbg0i6HsP2dYlV5QcdPg2CTihxV56WO8kqCnsxhxR5xYeEPk+PSDIla&#10;DnpKLYppGcIDodg4KLfd8URVepRtxKO7NOcSEF4xLr19wQggqt335bsy7ydZa6mxDHSDj0oyHpM3&#10;peME0g8ioGaSCdfKupslJ7RB9o1g/CrKh2rMQ19spjit5sWOx2jREvg8SXU0L+NsuAO4HEtxG3rR&#10;JH9xnrPgUrFYGr7aZ7tai81RzIcNzTNfzGCwNKcD8YpJJsMMl8E74QaijPGKGGbWen+E/iZu6rJh&#10;E0/SLRyUb1i0KYTjD0EnCQ6xV0baCaA/MGfqUbl3bBkf0MBK2P5qxJTE6usJmZANbTMsiwSd35qj&#10;W5NOTYR+3lTPUtgIvYz5FHoEehP3DNOZwWwwwxMSExT7LN87uF/qdpD+ARBijH++d5jM8zTcg/FP&#10;F1MqRjDi+seHk296lgboP1PDPMrWOW/77HjW+4viPur/sOaYmYix5jv5k1Isv7wFGIeupbyny32K&#10;NKqvAU2q3OWx+7I+CeqZBOsjsCSdsl7M/5Ck7QiXloLPgk7Hju6obuKBlhLwvmEblqU9oYPUKRze&#10;BPPHeTNNNKNTvm/EiX5xaM3L84mdsyDnxAfdwfeNRE8v8yYwgV36q2FVYlPgOgO1euusx/zJO4bV&#10;SGPn3N9jiHUq7zhyRbmyHIBYU64VxPjeLesMCRbNh1RTTONxSE4bxGfFnBkrS0UWT0LWA09R3T28&#10;3WJ78vqoJ2uQwfDJ0lQ24OI9Zox4nkoKty5fvCDd2fi7TaIoZ1S3mEZ9NEdhFaYy4/orZyD7M+AA&#10;Qv7B0JD+FS3INllEZVBRCHrfORxdxZAiM2+FGYeAc0Ba7WmL+LGx9iIDu+im3beQAxsAFwYHMU3x&#10;42HDIhkpz5jLX/FZUysGBklWk0eEtlPoSryXzWlshZuaU9F1CwqZEALcrCHGSV5/N2waW3gQVlMQ&#10;KD1ZUs+p4xIpsMcIW4wJQUOhF/+GaagH1C6fLAG8KUAyqDK8JAkbgBOWYNlWB5heODMUqcJDtpKy&#10;uuWU826FsL7Uf20cDRA7D4a5Ut4E+eQSWzE+aNKtPHY2hY84YffCC3ShcDFNW6q6jYa5WOwyPX7E&#10;YHgTyhSALCAM2k4/c8OqtlQKfQE2250hF8ueIkWNVxozSHo9/qKrtMWlz3F+gTEJ9PdwDs7nZxFp&#10;bQYJlAb6JjZT2Jl0ZpnnaaFsH2POsyZLq9gubQPgfFq8SuuoYtJWLWCbGACkTL6MORp7gMfw6aJA&#10;FkcaMQeumRLsIJLrJlI3QHK1wrDKuoTp3BBVsHlCgpYAFj32yOsHTPZQYmb06weYnzL6GdwkGfCK&#10;qYzrmZ9sXQuTTDlSjUKmfcPckzWNarLKrzAIrAHLGFvGTPM9gsPavck0oEReSuWoTRmbQf6Pgmm3&#10;icGIrj4jrQqlW3BC8FVhaAB2j4yrpOCCR2/BnApK3d5TkzyI3GFEjC8Wt/PAIYKvvxkSgO2rZAHY&#10;ICupCfyMQRpUwRVKQD/2T5jxJOC8QohcJIO0xV6FVVOYuz3BcqVVMiNmlKykEDcslVWsenSD3Zfl&#10;B8OzmkHJMJ9kDBoY5dLUwGjAF+4tR/+/8FXYrwodSxXnIM6OTMstacngGHCPlaEwTUfth5xmIPlD&#10;yFL/DTUOc7WZhgtvi2nwJaZEXo2gPFdStl9PsmPzHgEChqUFpBRYnopsFnxZKwmu+70KcXs3ux2x&#10;MUJwkSx3iLCflAkjZDOdg2hliBNhGGhpYwwodchzvlLRy675oYecdeO1OvxLJzBjZkQVQ3ktc3L0&#10;GE2llpw50jCPUwDpzEen/+odo2Q9Cn0DcwuwW0m2Gich9ePDsaZX3gOJB0NUkV2NVdB0S5ndC38P&#10;8g4/rpX6qbQYfc5oUiX2UzG2tZa1ujgP0qYo5RzbQvM0vGgBFzab83Js2sUx/Ch/zYUZX60t68SW&#10;sWcG3/xgbEEZHyj6iGFq+Owwv+x9z5u8WgFrXxbE8snZZsxHoP2k4X5SJuHtEDLFz4IU7xWHE9eu&#10;l/XOlXFt/dr5mxKFoX/hWJ4E2NoQHPNLAcExryE+4YStHBQXkH/VLPtzlf8L+DvE56pYVz1YXY2w&#10;Ux3efjoOqvw1PEFkgABWdcA65LUSAIpstyBkOs6Xk3M7+I/gdVP4JcRlu5xf/tfe/yTvc+G60pI8&#10;Ia+CfhrCYdtS2DqJslE3TbBjHOql4Tr6PYyvsYp5GiuY0k2fV8lGIaDfEIPjmlAYcedwHuWrDDY1&#10;+GvwkzIiOd6Prdw3dJgc2dJwELoI4GjAz/xzWzgKmhXZdB/gOwtNd+v8uQ7hXw+V7w/K+sA8rUAU&#10;HuIDXdzLLif4Oa9ibW7df6ILs5GwAgiDrrwQmz1YAHzdnAUMHBvSFf0rqve8M1Kr6KQzpMOHST12&#10;4xvhXVgXHmrYquPGr8IBpj0liJBW85RleDVFcv0DWCr5CoXagOgINvsuDO8NxQllASTuThjtYFmv&#10;vGRC08B7SZyTiVYh/pXjsi05mawHnBwCmsjUOanZDmkzbhhGm4wpA8+BBhG+JCwx0N5IpP8lBzlO&#10;+2qBlFag6zZZP7Ypirr4oc+ju6CFHxEfermBYu9mE0JhEth8L3ryP7/HpeKbFwgXIZP4s57oVE1N&#10;r897LWyBuERudabeeGbZJbf57wt47suevyHYCbrOMa+FWHyOZykU4oWmZU/YIDMcbO7nT0HxxTYF&#10;cs0oUUVL2TMo9uByHwxsxgMU72WAbjca77yQrgLVz/Div2DzYJ8UvOYQf8fMwglSeRHTxy8H73mv&#10;0BY47NkNUOo+B6fEhy16uTEiWYQV0HElJA2E3LPpJ1aD3zoMFyBIqRlFKbyD4+6T6Hxf8EDeldD0&#10;FsFTokGpvk7xlQ4cDSVHTdwNjBW2/RINvnox1i5XE+JqFhj8NFS+Rnbva2BxVFciRIIP2EmDodnH&#10;hhW0j1VC22PTj+SIqbd/21wJ2NE2TYlEC84bEGrCvO90mznXs/Sgs6YXjAXrwTguNYCDyzif3oNr&#10;R1j1mAbuqMC3mPVw7wkkMQWCNeejfF0fnmF74bnY8QdxKK+JOffSDk/fkzZh7IagKymb2sPDpmlv&#10;yQS7xTwX7OJ+Sh3Pdl/h/jiqnzxl/Q9CusAHhrFmHKMiYWYlJj+fYqM8x3eZR/XRZ27Y1gwtYZyG&#10;xEb7ZgxnjsvmP5DeEKCvEk8M8i394QsEVw/jXus0ZAyZiTvTU0dGX+Peh7eSvGEaOyAaE3O1zEKI&#10;3QkTkdC209kXtGfzF3xwo+VrXUDajvTnGd69osO1k7Uae1hvWazVLmuNVxKLhO0PuKkd3wXBS73W&#10;J4KPG4U8ICZ4BjMIxD5nPIEChjzWwPVLfu/TMb/RdewfpBWbz0T+9SoVFD6Nz7AYnIQ4/L7iQPgn&#10;clyX4n7IBWJt5JRFTOr2aeyGdlHGb0sQYhdBv7Bm6bgKP8NjXNN5szvEFyLOO0J+NqC0En4JLypN&#10;FfS6aEOS9E9YP0DgMCD+ERlh2VWVJg99nIXFmunykO59HIUafpekrXYEpdPviP7Nrz9gerd30D+D&#10;hkXMwFwQNKlKnZgcU3TjfQZs8eQBGByBN/LuyVjdIvdnE7s6NNw6INNnY5Sn0HwDSDbI/OYpu4gW&#10;4fllzNtpmaxi78lhSkW3bagDEcKwPyC+qb43IKTETOWoFpRIbzE4iU8wRZ9FbY+IvjZjpEEZmUNT&#10;BpryP2J6ZyXHMgGcRpinhKRe0NwtN3CfqbjOAFxuI4m42/B+U1DSXib090Mz7FJhqjCkUpLRyzHp&#10;6caXMp8m84ZxkbjHTfu4m41UrH9oUpmX3B5WKW2ienYgm0CaQrtszifnW9eWj9z8FZSOmzCxe87q&#10;yAQXF4z+M8f3lfJvJIzCm26Cy0mNfkOdxVQFhvkTXrLHlFkmew8kHC7dFYdsZBzRXnWfveCIykyh&#10;3m3PGIBUkrIFD4RuDXEKxLnbLW5dh4EQeoKY1xj2GozbvYoAiS9ShDvAFao7ROiopfjH93RwChLc&#10;xDYW3GXbtlc2mf/wsEFS8gzLaw5lvPcH4RulZvMlSN5pEaaZK06GwM2ySDQN4hp1uIqxBty0+H84&#10;e+ILNMoH4wqd89c5wuBCUroX4IjfELInvinFTLoDDx8v8F0Y/+TTt+ZrSrullCc1/uZ29deIyMLP&#10;Agd/AOaMzwXIDkCxOhTCw9ayRUGapkxjiw+ux5OLiJfKa3yWss/CJxNWnEszVfJpojYxcoY1444Q&#10;koiArHigrftjFsi4l9KbG6n+6JfOzPiue6J6eOEY51mwF4fUlpGgRtczq7Ly6TLEofRoX3YusihD&#10;uMJnX+IzU+T+t2aUE6mRCeYx8mCA7t8KSSWFaDsvbZEZaAAKnUJkpAQc8i+wW7x3SRFO/BQO8AgL&#10;DbDQlsFP+AqsgCYhdrLxOP4Fkcw8vu/9yhc9H30dgHvINljb6yWsUwI62UzY9L4ZcoHFmb/o88WH&#10;2bije43021oWlfpOVegeoaVxdgbdyHNphl/jHPELErh/y7QyH/E0N62HaH5kPCUngoAJ80INsfVm&#10;2ICOxPV6YeLOItVfP9k3xBE8RIXSdX4Si0idkWbjgjWTq7CICwsVzotbqh3lBjF90dR1WzxgXMol&#10;ujH0tGQ88D0AXL2/zS9YZGXcpmR65kwbNWl6Y5+xDnwRLh3D6ODcGdy+lpUf+Svm8W/Mr8ZAqSjN&#10;r/7e+8ez+UstmfT9o/y6NxxyaN7451/37XeNDGvQpD0P+F0v/5qHAxBATV5XzY7e+he/QrP49Fwz&#10;Ir3IyPKSIOCbpyQNXHaWoVTa7L8dmpnbJ7GWOoN4ZQqr3zYvm+1AzAHBJCT1QVT1KfUaxKofcoql&#10;UYtMLNwDTXmZ33PTTRyBy1yH7/fbcGi3/bU9C0lG+IC7OQSXoJzWEWwiH3dgfXxpOaZx2CJ7Jaoq&#10;WSSEPDwjWIzbYuc//rky31xud0mzk6LjjwYWjyr2k6ASm6F4phNUPPoS80WZ8zIfE9bye47ZGczl&#10;CWfW3OZ55K6HgbfOvZZNIaDiWTAbUjadbqZ3fvRdj/eyMS0WgSvaCBPiTsOV8pSOrK+vwttEExyk&#10;NCuCGiO9712f+sDD/I2deCJwgVNiJQxHNuxZo+EXrmmBv9fh1Ns1DLglzP0fmEehV6Cl89W5HVhm&#10;5fYdM0YeDvyHIMTmnyNT8G2o500aHliPzFyzrkYKUPw9oHj4amikY5UFaIOR+GUolxe9hlXQFxwH&#10;NcJ2dEsRjDE+cxbwR8kuaLsLf+FUyd4HtPVhdwGtEbbUhL2z3bDrfALaJeLDXuNVO30RP6uv1hVf&#10;RvfNw5W+crrhR9aK/Lbgi4c03TN2cs9m1pxZwaGKphHOmjinJxqU81ockHLStL5gmhpL83lwP9xf&#10;Q4S/Yw4bqnSQm4d4NEUbLQz+C0ShzyxOwYImhZIAQReijPP4MtCE0gi76BL3Ioi4cZE9VCd4yON6&#10;SK759LGMMZSMGYrQRbwaR+o6qKF1Z815PODxCE8/f+WlfGwOtsb0jdfrZjfKtnFCT5Btz4H4Mi5N&#10;OsfGw518jnfepHC7qDYX0S/Wo8YCZC4NIGQsfkjbt4u6emI+0o3qYV1jTLesuRALNH+W8eoX2rLo&#10;ngf1CUUNqcBIG25P8aaj6XxuQ8gGnVGRVSdcJiZ4FCORKSdS70toEb49UWIPmJryHvPehQAIPX8N&#10;EYRGAaJwJGwL6SryiB/czgsnAH4ofvvloM/NIefZHBaI9OtFQ12HBp6sOVyzGGmdA3jB/6k0zuKr&#10;MmSVVdariq9QSK8NpAbCo8I3eM2TbJe/Sek0zPrqZWmrXyr4GwdQVE/0PIwzfU1gMCTpSoiGcKCK&#10;bXSRZLij8yMlDidUkxlA4yon/ujdW+/kV/j+DnPF+l91DCSYozFvmmyS7SnglWsKxeDUpLkW8jTe&#10;DCMshfQnCIPEJH+pTG3MNY60by+rzefF7cUVwqMBFvBAYaLHl4YPXb3VbpK6XyWJfCZqyMSuJ8oo&#10;YD0/6Mf0c1Qty1dxcSZi+th5DeFX379kriYddSmFSf3d25f/hfA868eKsXcb5gbKByXLI2F/lb7l&#10;zw6SXiBrUYUQW2bgWRqfbSYRIXaAwVhtpd+MZxr/5Dw996yGhkTpOKDJ0iat+xauVCga+T7CR6fM&#10;8in9rPV14kGG5iHmJWo4vwT2PwtnUkoG8KzxrCDZTukFlC4EyQ1XKSYlmqmSo/3vMtPvSOw5x3Nx&#10;HrjihaPS3zXlLhJEzTds2ngm55HMQHHsE50SQ/gEG9alOO1h/SBD0B9q7WnsCpJropIKd9HvrvDT&#10;AsHx75giiXmXlp/SumkpI0WqjDt0nehn1iG+ZJBsxK1LbuoesntgJqq4dFLwrV+zqg4P6XzEZfR3&#10;zKTAozTBalk1A5+ctSoYbtpqGeI3JL8IX1F3xBthcMxlQV1KjJCsDzEKe+HtgoNPfd6NjrHc6wi1&#10;BcMSakanCHiS0Ut5LHuEkUZZu8TBmDpQkRRjCJybut/nkYcRqMA15WR1BI1oEL6E7+B6tcICsf0C&#10;ImqtgmBEO2RijvAOivAAevhkkAIrwZtUQ9b63DyxvR2wm8k8EEjKsJ5lR2PhF/EkdtWy8cqorVyg&#10;471fkVqiiUIysyVEfHSOE/x6F9MZntugGqyQjMbZo0dIIDCDZ2CICspeXMLm0VZDsR0H0zaTmiHi&#10;dIEeiAhTLWKDm/ZYaqrlo/OS7203t8dmUP02UCpQj4rEyGdacXJFPSRZmMsAIK7zIc3rkUcQ7Woh&#10;04KwusF49BngXWzchaSIaSx7wlEqhUbN2p16FogSpuqf4oiu6u0T8VoEpkp0tlMLlg3kitntDKEc&#10;MPTQD+sjpNoyXaM8RlB272hOZUvaK9vdFoJKIqxvlKDnDWQpGEv0cAtX9jgF1IFSqyZ7ceBG3l0C&#10;y8R3Wh5FdcvP1SD9LWoT2QzZSLdtDjJErFfxl3t+9mDzYpu/qkmdKhCpRZ0BjNr9iQg7GeuMDAsX&#10;TMp+Z0RiHpEASmV0SkddKc4627z03SSIbhW5BfBSC/tGpEvExlaACG4wv/OFOMLYPqnHYSI3udax&#10;vtyiI66WCsTGQGMKULh+4iixDvlULhDzkSGTKA3STn+Go8vI8DknMXDzk5Kgim8IxmLuHkXW22Vf&#10;oisL5ijLh+CMxZeIi4iHm+StcYNSrY3GBQ7j3GqaHpXZuB8Gg8c18YpWY4xMJEaS6Qf4IZ0/CAAW&#10;QGXzjUHSofRf4joZIIlMhADW0x+QByl6cdCQCz88RbzIo4uu8kJEriFREfdAeW/Bg3GeEzC+ZHlb&#10;sdvh6S5ckGdZkXgfn+T5vEEoJAOWiFYiFPdWMRX5t5RjRHcj4BihRQ7gdeNf4LfRICkd0qQ4kXat&#10;OeKDZKv5qDvOgiTXIHkaUN/MFL84FNmwJVecpd6/F4MglY5zCpSvkQFph0ZtazBZkJKd7oyRZ0Mn&#10;MGrxzoY1YcEfwXVBB7oZpnN535kHah17H4i3fU5X55Q+SQBSls0GFFlhEDKVpzIvb0CiICYE6YBz&#10;yAxI/rKw7LCQC+cJifdOxvpO/EHNkAscxH6eleVodt9yz4HoYDIc4Kuz7TCf1+ojVpK8JTVWYGAS&#10;LTVZWvxjkODTc/QmDBMkS9Kau4yR7K5Lx+A6m5hadSUf+DRUT+rfsZpfDK3fZS81n2TPxJbT48bn&#10;X2Qov121yCNgNgjZdB7SBcWIvY5Az+BEgTbIBFDz0RH6+UeYdJzK64F5Wjc4eLXtssTd/9RPxoE8&#10;IO8Q3oE02hWqcThpiDVGBEpQRsqAWmgPiCr1D+zuAe8Qr8HAOGtqWVImpp+7X/BNoCbbyLNOD8jI&#10;CFyLvAqP4kpz7uJ4iLW8SlXZuO70gsRSZOIRFy0bDIabR8y845i2jy/K2HpQpqkfiX+/4QdiP8Vh&#10;wuHIR/1w32Q+3G1g9wM4lK94gAQDTkUuUSMw1yk2hWzfmchwesjiZwEgPeEDiuN0S1sohIVoX3GI&#10;uoYD9sPTM18kk0bQGiVt7lmhHISAmGlPw5M5ZcEJRYwyjG3Aq6DG9U9Py5mzj49ksFl67BSlyluA&#10;qifsmsRe3EfvrWxb+lvveSIsP6+tY3pXEdMFkrxGnsZxZpz3rLTMr4+L8JFyQXaIyKTxYG6SXZE8&#10;vVFKDirnK1mcs7ujnJdszxCzlqn6/fKnJBKKOPnqwnmn5X/jULoz8mTiZHwY4gLMgLRQWrDHXLdC&#10;jI5ISsTUYnuvobrO4anQp+3Qudav0oFAZt3ddkuHmh4QttYo5NbRfhJXQwF9XZyzzzoZOJupNBpQ&#10;0BdKX5PCqCdgxhHwIm5ZylziYSLAN6ZHcI1/QYgbaQ64hJ/eOVYS6Udss15wZhvspmGAhpE6hcOx&#10;43ri+sFnxNP1+IuZlf90bKsJT6K98M8LDltQKMwRnfrxtJeKyFXtKsI9Jt1gVnJh1mJK/lProyAD&#10;+RgEkQJg5suKp4xncOfi/OQxTlGtGg+JLEGUegz4iGIyJFFyQjkPXK5QikcuZKGmAre9VEWEHAK9&#10;F1JyOo/XGlL1spGMjidCIUTIlCWTF5k5rGCiaBAJ7KbobPzFdlyITI0Ylx5q4EUmNT1rVKkeNQNn&#10;JPygZvYAP+Wm7e39uMu8Mcvc0l57dHRNtGcAvmLp/mbCDH4F6YQmkE1VUNjF1XHJTm8RssDPvRUN&#10;XxYV87QFFSJj2aDv9/MbFLInV32YJAifAsNjRm4nR6oTbGQ2wKo32MH410kImE7DcwrftLYMxYOn&#10;IPgdk8ZEHKMsIk9ZcR2i6aPv8RPGP/viVZIJBLFZki4xfoP8JIE7iE2YSCH729SizCWosO6nOIo2&#10;e9QVqYd8Glz6+bPHFZDyPIFpuXSMPGo5HdJ0Bevg6bL/XRbwrvhEGBW9cYCFdPNp2G7RB0iizKhC&#10;IXtlADqBwE6XMPUJgKtrmvnAl0aFCVuC1m4FifXxh+U4TO+soyyyKLUAqukNhwA9Ju5UoWSaAXPi&#10;fiKLh0QVRZO4iReG+GqjJsSLDBeiR6RJOvCcHEFQ4Ne40TEsf5wKWPgBJzQ3WDVFz4xQpbn5KboH&#10;ZJ0Y3Y6EjcgD0Wu+zS+Fqzy/b19SdWiQ7hbxO1A++Ju5b7nclT6aEqeFszVqEVAtUJZtBdeFycMd&#10;zhDFB2YmX4GLX/dI3mfqv3KqGVjB500LOH5q8fAJT5KNr1MPU3sSNZDLKGUc4A9+eFq5LwJ1hvFJ&#10;MWS7jHV2Azeu5QLL8oWh64WtTxgIsv3lLf5Fm5s9yxnhMN2g84v/pztDAv5ragJCRjAO5v/DNKQQ&#10;Ks2k+OcVb/9MCf1i+B5EtSNFHEfaIpd5ndERNq20uoj2tKwpOVhao9Zo8x+xtpRJCAEWgt14jay1&#10;heN/Mvdw1qhHxMN/0dYyvzBLgdx53IVmDOZnMqIAjgGZroboWrXJOcYcc39SJkrKfazV9E6esIsu&#10;cZ/aDU/NEL2y8EbzzUBBAbzc75d+Tt7AClPQ1cc7T3KLDVaN6xQk+BWFcUrPJvsJcDhlCFfcQ1Na&#10;d3WwYQjV1Dhm3JJCsOVwc+LmM5q9ygFM0dXwIX0+oKTQzDm/0dgsgnXiynVGsY4jd78tat4PSoTS&#10;98PbzM9vMpZhYbYmvP5SGEML4T4hF6hz6IRiZu/UqsZGy4ajguhi8XEKyso1NuCJy4xl5JdNt/tl&#10;ehJhE+b4EJXIY29oI9PknzGvu8yp/QpNqOwFBRDTYenGsOErdHZb8Dpuvnl2MLfMh+TMPmthKXtG&#10;9gdFBV4E1wODhlXKvcZUbwz3Mdp68HXrWdRB4tWTLci3+a2gzw/wKM0vqWduA1EUyYiww99Mz1BT&#10;bk3XXz5XT+rsQZRnSC1jT416xthkr5SV6TBDNlalCkyRZb8ZPLDj4fs8IeR5sXnSw3KIdi1ovuxj&#10;PRyBl/pvnlbmc/Pz+9wt5rXNHurCAkMXkGrOtGpg9YqfwQQjj4/h//rNU30YdxkSVUqo57bPg/+F&#10;kmPshEKsgiiDYSwK3d9/IyRsElxAOP4zIDzSMjpiK/FFFoJPLO2JVfSbr4dYjVt3HwlsUus5v54v&#10;M+QTH/vAq9JaZcJ1xod/xvdT9jLUHxj7S15xkD66Glge4bameMMvlOQ/Mvk6yPx0GUvQjRrPHxnp&#10;C98hy6oJlzXvdTB94UT+DVUMAxuFYoLxUv2vk8r//k35YTzixyI8IlMos+CT8W8/drVfPDEp+a46&#10;R21+gqH0H/mVQLVRmj0oopgytyfM/1XphmkRPZTdoeKLN+/PGa7RCl+05ny97aGDC/NsY8YFUy3y&#10;nfb56jareCXnQa543vkfvFMKxXIJZN6i3/KbEawsTXhJD/NcIwdVXft+PeJ7abQEE4Myc80WXkez&#10;DLTw7sBMdh1Cv/u4M8rve1fzu79+dOX8opGVMGvZD5UjSuwUDgNYBcRZdVM4QwObT0T4HYqW1ARC&#10;G5YH5nfP//u/Z4uvyJqMRzjRYG9ENRLhBXxF1G3iPIXKPC+eUVicHSAcl7vcHT78bNzK9+Ok3BlQ&#10;MGp+sJjdUVB5gZFds1PY0/F5BZmgAlRnw7Qty3GWqLLp3wg6Hb1I0B67c8BXz8vj/hE3hwPaoiuK&#10;u9qfv967rhe2qAdbFDbK1CgOf0ZWzOSfitoqGF3RkIW3QBQZbclaBbk2cUwPlei6+E1zjn+0eVVZ&#10;nmBrNyvbD3EZGoXwNR6lP3jwXXG7fyYCSXu4XGIh33brUCeZ3jyTtHSHP6mXU9BjAYLsYZ30woQg&#10;OK4u4y6pFG4OQD+he80ZsSJSdL4kxuZHINxydJIrczvSt3eMhrcAt3BtassyPSRLR8tWes0oun0k&#10;/9W6g3toYEGwQSFf8Q2rMqJccGCOHAp/BYRhzefBqXteIe1QlJ2J8wxoJidK2YB05GlJno0yw05A&#10;FNmoQfFTbAdEwb+H6AzE1AleJZyegDq4F5V96cRBIr+Oh4adR48E6rhdqp7jVNUByVmgz+UmZR/H&#10;9R4JdhJq0PyTiSzqiBKHBVfvMmIffrNjsmwqeO+DItzDPJldOHooH9cPSY7gjHReT6fbyfSatkQr&#10;QBNwXE90xDLIQPkAc+lL9G7HA094OAi4aYdtRHhF7PyOXS5bFvH+987zRz8/K/oYEozMWScPAeAI&#10;vKAfwndSBY5vdwfYlnMk6A+uNPwZQCTdBmIQr/klUhRHlqLQ7ujEgo4LHdwvSzT+TRi2h27c8BPk&#10;siKy4xgZFqv+VxCaaA4tYDrGPfElzAqCHVHg+ImBAkdwL8JWKAM0HUNeQj+/ihxMsSc1hb8SVK+K&#10;gOEUwr7Hy1qeptE3bPHcZb31DQ89qYgqwU3RTtsvjh54msJwgFHaE/9LRdtnn7eRJRLnvcmlO9Y6&#10;Yx5ijxXLLc+rBJHcwnzSyBUmFymOdeOCMhGk6JWx1PWYM+SmU3BQw5C1IgXKQBSRQ/sGf/wGnBT9&#10;JJV7yjlCK0JiW5RK7Pktux8jzocKDdHOZ/wJQVAAlpdP7tPMFBvek9GS61BzY3lXw3VUFYWEkz66&#10;QlDGHA8mdOaiDqwCnLZEo60Wft7ENE3/aZgT8/FHsw0BTSxEU3WFYmcwHaNhe6JuDceOOoATPB8L&#10;03EAzTwLmBD0h2NZCsctwiMz4Fe9D6q4YoKsWhX6SF4HCZIY6Xd2T/6fId2cCWaUcgXFmkUuw/KZ&#10;jExekaLLwPCFi2+CvuKXocusUAWZVkTn3i+D97qNAMLreJQOn3ZAfFSAUtjSHHlZMk+0qQ4qxGz/&#10;LKgILmXcZJvc6+YnCo50D2p8Km0NDdDuL3iFLQDdnn2bFUUK7tcQXaDlxxEaR3lYBLs8y4Jo4Uej&#10;UyzTUQwo9OTPQ6kvCPKJMN0ftXt9MM8mnkBmGU1Y1VuCdDjn85QCyrsgHT/NJBv0EBXXTx47H12m&#10;ockcU9skfhGWzjtUvf3DQI9JGWGKSrMK8BLr0dJRU7OIxJzZ/7YFhnNlkVpRNsOEVgQocW/npdP2&#10;f6WZEcPCoDWfyM4BNafyU3GZkSBEKIwjgfFo+YIuWV8QPzeoKLFsM9w514QwcDtsLC4zxdBhViv5&#10;vOuZNkNxu3GzjttMijSBBcHtAsYIYVXYpf8EMHZX5loWA9GjPbwvpWTrQnzIf8aGjZQXY/SJ/QGv&#10;WrfRDP+R6llWKRlnYJ1RcwoBKNnC/H6L6+nMJNHy7LSlZv4rf184J8TAUROnkiyPPJhEBc9SHtp1&#10;+1SbeYRSjSHy3QepFa5MB9TOUOsQQX3XIOeNRx5F6cvbyBzsCjXCAN1tvy22i8zuVyKlyNgFDeOG&#10;T0MqDkqfjUfN4lSOojkqoqaq9hEsSHWSyoPKZxe8R5QUuYykmF1ofTWN/DrNuUiKghQdikG5qUHN&#10;Et3vGW164JEAxm97nmfacOEqveV9+2uf6u9uxqYvLGRyykqOb2EQpeFMUQ/Kf1aKaEE/sMIuKUsj&#10;sIe4eqMlLX3ycjbSIMvhnCDstfGMWK7PC4SxS9gDA2yqF9+CnVBkeNjgR1lVa8n3sIVe9qeqTBvN&#10;zZ52TN5quAIOaAqz9W0Z1BmCsv2dIz/ERuMH9YpNfyA6ZtXrWpJ7W6Iem6T3csP8PW/zAyGTOunB&#10;HxJr5IIK+Yiy2EEHWiqFqFsg5xjWlUwKdT93YyWD9ztjwtuRC64LgRdWDy3kVaqzJIAr3TFK4MhA&#10;F5kNsAvXtz5/c9zj8Pm2MWWLdT8Mo2Yn6YuVX5aMn3fG7/thf/c00AdQM0LaqC5bH2XAct+KH03D&#10;6GyHM211rykTGn8+IFEmwRKRzQIdGhvdMhP+BRUpQqkQwtJSqBo/mhdSeprrOuvgV6iQCN5ci/Jx&#10;nguV0swAss6T7mGKreKTc1K/5186jMYCfTuO+yM7CdmcDM9bvEOuKeZik7KOptyJi3XbEpTZs5QG&#10;FMFjQvfogBmajgrX9q0SbhQZ2QarNiTEQBumUkN1sHlqz/e8YT+2XmSt+B0uv9+DM/tXkLwjwSt2&#10;lHNxNJNSvMrlMU34RWTaN2rv40mZLRKQeeOJtsi/Zw4gDi7G31p26+PKpO5ySG5IwDLE6E2ivwrU&#10;CfKw1j2r6gEfqeQ9AwoFIcCrAjBGl9/g6JD03QACFKe3T6yjynlfhKreVHvam8L6esy15WfgyYyt&#10;WboyretR8eatBWFbv7ocB3JpL1GSTL6Xhkaj4DyH3njruZioaX/FDuW5nH4/Nk366+UPwmyyxPvb&#10;XN4hW0US5T5MwhhR1BAeCGYLEFlzjpFiK5XljIo72W8K2Bm05ynZcRNsc81VoKrMg3aHiT3MarCV&#10;jXLhaqceOQC5CaYh9vfjK/uLclbKBaEGYNwCm5S/TDprDJcLyqpr9PfrQH6pIZMIRCNQt6EhWJrc&#10;4g5X1vGHuRl6qeW+iCciGpLuOJ9cXRjkOLXCPq/B7yL5DA3m/q198grP2sdxfB/qF5WdGjfY+uWy&#10;ElMf2RvqtwP0IHuDAlAugLCgawnCW2OgnjcOAkNFcdMIUSQbJ4sVCMLshj0R/6n3RbehX8s7jso8&#10;k+vlxp3rWSh3ml/2HOKaWH8Qjoytjp1+dcwwPt1CsZSmNtODcShulkdbAZ28U3jg3fMrFLSrz3gn&#10;Wf3gps5q+69VXywWmTuEsxPW6sAFcHmwkGNGtY037mcuqkkRxg54t+FH2R89uKhrrRAmCnDp0dF2&#10;LkyuqL6V3YXjyzBTaqBOMOXltSmq/yWnZfTtHnpMCFO7oL73Qg1Dh28Bz7UW81Th32F+2Ale2VYl&#10;5Gv4Ok0Xkzn+sEnihkVAvSGOIaRGOvt0XbSbPFrdOKe4N0DrvHS70db+ThBSRWxZCmincl79rbFD&#10;LqS/6wH0EbKDLm8Amz/DLPGT//aNt4+zUBVfNY3x4m3FvcVOEBnO1Cy3Ub6FJ2CDYWvVqBiaPE9q&#10;qDoeVrka5ak1tWIlSpJi5Ik1qL1b+P7Db9Z8a2syKgLYXiOix6g6WQLVNF4W+AN2nEdnMuIB5prj&#10;X7AiyPJ4bnDqu6hN4Eusddvp0EbxOyR8wPN+jZIxhQxdpkFqsI0PuPmmjqlBFr8f7bkaqvGpsoe9&#10;u0djr37pvwIICvx9cGxEXNAXdahAgqe0wrI7X8PcwnI8LFhLDjSXCqElkVjgxcPuiGIrhZ6r4iP3&#10;wjdSz1yX7NAPjWzfvj8BYhQptmij5YG1g9gj1DKaaj9fmsFAU2+sXrK/+ylBcU2IE4Tt+/eD6dgh&#10;oZQAdCFlsBmsNB/UqCSwYNMd0Ji77/uGGQVNTTg/ILsD2ULpLk4sMeWURaV0pDiUrSs4PYyBDeHJ&#10;/MxLRjTE94WvHkEO3Wlc8FUKu1U9dwXL+vwOrB48Q5rT2OEiOzZYyKp6XPDDt9m2ZdBENr5duC5h&#10;vnrZZ8NNLH1uVzSw8mqqHN8skLBr55sT3D2fGwx0bJanpRkdgqW0RIjN3EdJEAppuMf7C1fQ/B3o&#10;swdD4GZE31A4Ju017cL8MXMF29xk3LwqrQQX82LZEvOWRKjcwZ/0fCNsKoYkVFW9c7ODuASAoe1m&#10;1mnqyfrklRLrx+uJrEQG/0ns0o1fMK0CltQ8SstvwVmejzRt8e0Jo6dusTnYSFNY7nJtMxkjKOlV&#10;C/Os5gCRbCA84SExKjzIACuHNyqUmyJnm8gsuUbYG3WDo03MXH7sTbZZ+04ALwxdCFnsdb4Pim/C&#10;hqXI2aeSBJQm1oegDu/1613UvcxlUVqSdwU8g5si5si2dmUKNLiVawzAw+IYgDlWH4SF1fUwU5Lh&#10;+5C3hVv2hXraSAg3mcXEhAmzqkZeDy4Z3rLtCD5716SFtzu23DJ+g+hoSX08RVpcfDP7GAdcWYX8&#10;nAaCEZKgTwJliI/vmuBHHpY34OiywjqMW5iq+0h601sHs1Mv2ul5j7BnshZVLaWZ6NaUENRLBFPb&#10;VtvYPNsqgjMAb+xYxlltWDWDchfhd9juqelvlQ9iu7RS5LiPPoKEj72jzfEnX13GIjA0DFtpU7R2&#10;WQSZEKxVKdqobKpCkDbCOhEflAnNKBHqWT2B8OYG2bDNuCtqzKMbnUvyaiEM6YxahdPWgEKd6HKu&#10;LWXu2HygZpOCoyEYHn1s+Z99Cy2C5g76JqqaMg23OYwZs1XdrzLADBCIrm9DKiToxiUr6vz1vafB&#10;7zFwFatcSVaz8NRB5JalFBHe9jx9ghblQui9clXyzbezMNuzEjxku0UBhqhpXfqhW8OzdUBOGq81&#10;0c8i433vi/mpaoFwbvxuc8ShtzlHd0Sjlfpw6C4ahcZaT2bkRrY4ulg1NDsXXYI0raocXslm3AbO&#10;wNycEbNEQnyeBGcCNRgXhR6/Q4gJ7LW2sZubcEtmsyE9dJuetOP8iAkt6aUwZv993RFLTuOEu6DN&#10;DvLgBWJrK0GKMrHo1CU6ou3BB15lhfHl46ixdSg95rCXUtXQ+o43uCFO4p/fEXa6b7eKVBp2pG0h&#10;y4cLJe3ShYLdfl8BgpDTRi+V1yq0Dj7nE5dM7w9VLjtJMPfrO/KBCsNv6ko0KaNbc7oVePqeTf34&#10;s/ocexNX640LRdnzNIW4BqsHuPNagkQloOcRaSo/zW7MVHBWXM3oy6tA3FSAAqRPm0n6EIjdEi73&#10;QmAmITrp3sn4Wo5KWTQ+jjP7mxX8xXAUXOiG1gBGIpUtARv2CADxkyuI9nEVDbv5NfRQ2yJ8JSKs&#10;ZnfjTAVeltxZN/TNfdOmQNgp23gtp96xtuVjgcdg2yiZSnP0YydevwZPxUYxpQOx5Y88p5C+JIUI&#10;N/O8U9CT+mXc5+iCYbFpfocbxOJMutA8XJuIxvfZudxxntl23/imZZMoOPcM31q92SrIej4Cw1V7&#10;icvnFyI0+4pNPkkz9CBSfbxGFIAVmCHyq94BuSfyhqvCjg89p+tYUv+6VX+TTvLOhXkNLERDvhuB&#10;eHGzCgkU4UtZ+ga8hO+Y0O97ND28llsbXrQ2/Tg4wxvnwQ6Wu/eyOECt6OyajkDc8VxEGmD/InAd&#10;dTC9csdwMRgzKCx5fXyK73yzyI0vDutSqeiAcr/n2nYyQHiPlJla9pTn4M0Z/AHda+zQS3RWKqC1&#10;3On8jufMueaXYrKyYd4zIXHgxB+B1xBUV7J9HdsHgDnhZGEAYVT6e4b9rc+WirTmRimqLzkjkmVl&#10;kq9qe0x1GiYE0+gesXPiHeZ74BvCQnEtjvCj0rEa+SnoDFQtOQ+COfd8Sln2Ec+43/QiwQM2YvBl&#10;4iqtn8o7ajQC+33GFBa1NhUDd2ymb9mINKx2TqwOjzMPzrrIDxly8tHfSnfiYzg7p+/76tO7XTPt&#10;WQlHCnQW+9VJtERnmKwVErSmpEGiONLMKy2N/chQ5Q+t/PqOPQlLAxyY3xom9IgdPCjkIz1+H1bz&#10;Ph2BVxe6TZ4YPOoiYwcVF4R+mGU4iMfZyzAPtJobLPgkTN/d99TXS5qBvi/XPJq4Zvw0DRl2Q+7v&#10;10AhRdkcHdXg833I5nqmXw95oAvDwFrXtZqVngMWuKCx7UZvjPkvihiFvmY1ZY5SQabgBa7qUdm5&#10;47F8WSWLkIp90FQy5kQkuDOoLfs9MDhHpCZ/8rN4NIjHlth11INY9Bgf2fge7qesQFBXDshkZksl&#10;Ax3OiPut8H0sjMYEca/Z2EBxE+rtoEjpLps0pJATm9MyngvpKsgHAi8idmk1rUDPgV7WEGON7jFW&#10;G/JBjyYAQgmCgfKuroLf+tAvUqeo3yPAkOpplAirdxoeXTYkWLgr43vpgLMd7HO0IjIn/Gc6YbvF&#10;MDoVH2luWRF9HWwMWp/Z2h8h19yoiHWGtf77QAlRNakoBeSVATxsw3POBbygygBxMkVMtRiORoO0&#10;76gF5fXU+mmxazuHaY6RQeIB9zaC+PaNcH38hJ7rX9VHDkTHCu7+EpG0jOUXfOS8gU4BgjdzHLoF&#10;1DmXiJxSurMOeZfwxCZZrfM65+oRHTZFGBc38hoRbVNrQYcRLkzQEqiTGu+L9/foc4mn7SpqUwpo&#10;wDM9hY/+Z7Dx0Xc9WQUdYiPJTAULDFov9zm8dOQZzUhcJoZJAJbOslWSaTMdns3p9E47s+oLTJOC&#10;YCLZ5voRfv1IpEbR4oDf0JjqnUg8kSmRSNCCxpHf/hPX5RN8oGU5fhRBXSoDRBWqLDBjpnbKsYTm&#10;mWsgj+JjHtNtxIp/zuzzTuSUfHzSIKdaYZxMPRkxB1lCtXXwBCLzwUs+N494cN0MSDVe0/N668xL&#10;XKTI5cjE8LWPgto9gcDjpJmKU3Jpv+OB1CVFm7hblDFIYzPXJlPLn6WLgkH3kxlPcIR5snik1GSd&#10;UCVPtgDqVqw8qP35V9anDsk7/lbcJiuIVO1CgBGu21kEzLDDDW0dvLSzaETR78BZ5htejttXHlm4&#10;C/Oe3YKylWZcp/oyKaobMRZ5hu+V9RzlXcL2mFIlBO3/i+a/RHIUicA6nGtgKnQStkSkhwLtDj7y&#10;34uiIl+baGaikopSydGHLi8k86patkcVHqX7eyXvqt6uwDNZ1/aRB8vesHnddnDYCS/7mZE2qZ17&#10;Ts7GoJdkrAsN/jk1yUb0+b3AT9HYuvhURarHS3Gx991DYee0hsQJyg3jwxWM1Omi9pdXiUosu0vF&#10;rY7k0ZBnN0pMizceL5OBhTjlgbUxNjlIN9BpCjDjhONVLZQGU5xwbx2vvyCI9Xs0tmzqomwdiAIb&#10;J5Re/6J67Rkrs2GwtR57UmDmbYQvZwl+So76Rold+iKxxnXXirgsPGwX7thbNmy45IX+Rb5HQE/B&#10;8DcTnVJbI4sfoJStN3uhv+bfEgvLqT4RVT86YAVLOD43msiYicUvaO9txlYlLdWGHZsBsVoz3KG4&#10;Me2DHVE5bD2F6CH6aULKcWXEWPDdzGXcgU2XhTi+F8yNLVgNCCvt3MtRqbLsSLSGinlJFSErNjS7&#10;AFBmpbhCJZxExBnUjkVHb9FgNhs8r7D/gEDn3VnHIPI+n+nvwnPEDbu633kJHMkL2bqVa+P5Dg+v&#10;AhLGsghpO56vaewRjKlk5XtrYy6FLYg8+x17nKmwLQDaWzysWw75M/25OdsC0xqf0roo9ViQA7F4&#10;KRBTaBDKiOdfzK1FU44RxdJjmRtJSnUoIJmlfGUp/3EiSx0CX/vgSbzxD8GcXLjWw+t4U2A7Pt2Z&#10;YlqXTlcvbkEjFVkqBPPWzecUdkSZewnE+oak1dNjuTKM3xkJMg5EZ/0jpx5jsYd/5O9uq9aJ/lAi&#10;N5IWWclB1O1bzTfVuD0/SuYgWKA92HSOfC8fRw2dzmZFscj1QC3jWvlJ2LtB1TSrvGOFtY5rtg5V&#10;CSssbmPTxVLEn4J91W+aop38DUApHNGzyEkA/aNhk0/xy8xlG2O1QGE7ncJnAwO35K7IhlCALZ4z&#10;RRTbzeDn2+2Z37EVxvLrSGAbfVDYCc7mLlrSvrLlvSXTQWJRk32GilIf42oLKSTxhTsiNTzmL0pS&#10;WX6271jvF36znUcbwPUPehQXhNMNFBMJsmatHqFhDrihK4OqcJK6u/Og2NKq2hpxZT9Bw9I9ysHR&#10;DWcKdLVaxFjqTSekABbRt05tJTy+cE2/b6gw77n3Cl6vKwoVviECZKHwHYzPlcod/BZbjslcCuI5&#10;YmkjCHDFEn5dwguX9nIYck5v4VcGzBHJ6plLtUhErSyV/QdCAOxLPbGraeLvLub2U0geSm8EM6s6&#10;0G4zjjPYTnxI20jYL8vQCXM1XPhe67kYhfD3Hiisu7xnlG99NgLehVxVSkWhyG6+69TiLFsBWTVT&#10;sfqLrPsCxr9nFg52IPoHtSFN0IMPdrX1T6W1MjamjfIwWGRvQJaSAghzqI9PCIO+vIc1ctXFRckb&#10;l4u0lBSZq9/Ilgjjwfj5PCKQr3ja4S++hHuOKDVQWJQpY3o//hGFhfqrztlasBseBwGPZJMP2I1W&#10;KDrf2i+r1TDB0vAXqPr+Vmhcz9eGvq+b7hAy11ABLbMF/be6vH81/skazTzLRssmQX7thpM/yE8h&#10;FiZN6frkhaFsUP24LSf3TF2eCFO1cFkJwxm8wsfyyZC/ej2/efyjBz3q5TWX60NGnyYeatXlHGSK&#10;80aUBBswQY/Q7mMPbp29STelZGquaOy+a0g2ispS6kifzsBfeYx9CLL3KEtYu/uZy1QuhezTS0Pw&#10;4PjYuoxEge3pFcunq0SNe7zp7YT7wd0mYwNQygZpIgJ96kzO7gvy/ntBMjncqI5QDmmiukoyHyTh&#10;bM3e56WiGT01yz0qgrmE+1KTtT7hOSPNjgpA2qF+kM39lbSHCgKDowFnUVZj4dUDT4LtFbDIwTxD&#10;OI6M8cG1TX6LJGJ5t9CRb9wUNUXscJ8nAvrvpUlxYGsesiTbsKRQeZl0cWFDEVauLYrtEXCQ9Dpj&#10;C/9uHBVa3QScaQEezeP6YMvkm+2QRivLYpCUvVKioTFHK4H/JvKwajp9x4l84Y5UB5etbrvSLOKg&#10;zjV+V0d5+B7NZhz9z+KvyMJPEQxFhSCywcWr3LKC4T8onGO2NuE6m3flv0qf7+d+TpTKD93EvEFo&#10;P3SuP3Ja+WLVfuREf8ikimWL3ueLNPoh8/4Z0wgW9il6/qKmz78G2UrFHxUM8GuQ8AtG/UsV2a/H&#10;VD6v7uq7s1i/fl5/xIjX+UqT/Iwo0B+PP78HmthA1u2ahp3LA9vBPwmm+P75Rez9o/Pm3eCkdPxh&#10;ET7fSaeGrUpOISIu4tUThY0c550UxXD81+FAGk7aHsi+RwfVgomjPdgL4BJe/nd5EFJqbnOzrpak&#10;SSU7SeG5HmiDxarz/gY9jP6UuNpffBSCueN3hXeMuPlxi/I0WUwECfdhD7ogI6rSiH+xvf6O+mG/&#10;eFG/a/j5/EluxtVQD2+QZqgdT5FFdr4ocEhXSt9r9vUxinok/zFoKhrpWMN30/0m/QksgiivXfdD&#10;Lcts9Z8yV4RWLvlxYJCvNBjeW+HxZU8VSvJ4Pjmqe/+kml2/4ESU0lipHkfNzHGVM0QqtsqStSxQ&#10;24RQgx+VffsLMFRsyESJ1Nk6WX/KjKy3MljOWLI7gogCFjizSzO/efbf/bm6rCQ3IxA5U3d1NWnq&#10;FdBut6kk0TPVcjhzsYuXdlQrTHDPkpn1992L+d3fX82qGtBtr5tzLWtFKHxWU5Kp8RYRWdqwdR1d&#10;YkilMa8LwjcSiJIqYXYfkboLVmvk372ab/hebvMHaxJNgiuSPzch8tNGKfrnQR8Osnpda87y4qZo&#10;I4YQXbWPJLX/GBSs9dbEKG5K+hyVareVFp6cRVAp1JFxtcdOv7ddMl34L4hXLoMCdgwOl3P3ZsKs&#10;1Gd24WF6QM8Md3q/NLxKqVugNYD95XhCVIz8i8OYM2iIP8dQL7kUhEF6bnvjHL29KcCu+9kKWhBS&#10;KJpmq3DKEx3FqoOX+taP/X0HBXR3OCogB09YmfHGS1SUz2fmBlE6RqiDbYdrURoXQB2zDcBv0jJm&#10;yARnxbEfi54SE7t0N6yyWxSwzdS0GDUiaP0zFB613hBkS8vOwsHWmDVr1K+H/pm8AHYQutdLgVRo&#10;RplT5CxUIp/wT0RgH9j/EiWbxtsUlshKvO+jG7QDDTdebwQXC+RUXAvtos3bTmp4eDA4Jjsyxqgj&#10;gig7xV/fU7fuT0Qe070yVlvH/+pneS21rxlNjNijcPcvZNRnDvlR51kwSI1KMwC6IkdLRzV++Q8B&#10;Mgq6XwZ/L8s7w1Yu4o9EmHPSZAKdOXhhdeHBuXW6GcfFwu0PKQsiLSO/8o9EcZJeEgmOJhIIfaQk&#10;e6qaJIBOPtI37OFoqOjyZ9X+LrnH20CaK+hL6dsDbKRFrLvZlveo8d2tgvZ2ICN1PvwYYAH9NFDd&#10;gdhx7TaMxqsSkJ+AugX2QmrJhYlrhefaT0tO8kc+oOF4Caqqxw3pulWOItdy4dL89BglWqFSBg5/&#10;bbbj0RBOAv28Z/yKP8/KIR7EyKHsIplttW6ZDPLHwyJfjhzjuC4hkBuqwB4yCNyiEbNhu+s3It2T&#10;LE/9ZXP10Ek8Ro5lPVsOchm/DEjPDITY0FszS98T18vUNfxL5OZhfj/D5+4TXBGVLjao0JaMfn96&#10;VzRZlE8Yp1GdMXHH+R6SYERQOPBJ/iRJx38RRJAhJGjN03rey/oyK5cdIQObEolBuWRUrrEDTn06&#10;orc2stQD32arW4r6Gjw+YbqZfXB58DhQNwuWcPzc2DjNwqd0/OmU/x3mP3ToI3wljLOmsce+HTNt&#10;JUpiC2oX2Dm8IB67Bqtxku8gJ6YUtnHBmuhhaGnGJrDmAWUcYhDb39Gucb77yDtEGsjf4fgALWys&#10;8K24Fo5MRKqEsbgbdd0M6Mc/nxyZK03BQ+DbnmKejLdacfM7UhejtylvrSe50cCDbyiJEGBjKuXE&#10;iMsm8ddUfYCdBGDkMvrdvGN0CRmTEnnN4nx5EkZlOOPE6ufdUVsyKdolRr0sHq8UVLkBx9qUaL+G&#10;Jpwv7bA3x3vRlekh0cf2PCxqScr8L0EgiA/8TbuQRfNQp0FFgSAJUV07VtjRUg9LC9UDZ1OC49hp&#10;CzwKbrkjKi3Hqcr92O4ttDeWCHomWCAcH3WjuLd2XDPL2vERNGp3AkmEfzJg+lGeEMlmOFa2TOdh&#10;5D0KZQt9dMnLnd86rHOyqERd1NwAxOUn66hyo86pfHdwgp/qhoZXyE2Z5UL5oxAZOQu37VB6aC3b&#10;2UZpr801aFrGtTFxu7He3OUC3a21rK3VGg0p4LzNEdYGWWeiOampwVMUaBFZ+GCXBN5VdASo8CCn&#10;V9gfFEe68x+FKHOymn3xPIrrESuDpaB2l7WSkmpeuWggiJoFFUQbY/KwjhjlLhwnd9SF8TbgwAXJ&#10;3aPxdWpC16PtRutxzvr76c1wgm+WchLL+cVpdj84iyZlGinJ3bURgQ5vYGNeciASXhbwv5u0q59X&#10;ySKX46IBrTCyBLMjqyaqZhKmItvGvXL0O2kf5Swp7A1KF/5uvqjZdT75eNIsQxL/CWU0TTor8t+U&#10;ivxR2D+CVJNVFlXqhn2zhjp3RJc4P1u6OVkfq8NKb5Z99Qt+trAosYsf2Ie1DqMMk6I6fQCIiQQv&#10;z+uXfA8YWj0I1Tsl7Yi8duXOpfrla1socl+9/kOFQSUwaJ0faRnf8fJ+GILB27DWaRhSlL3liiDH&#10;4r2pGb/HNTOwy9ZXWEtlL3tASJV82xYdZJZN8pjKCH49zQ+oxT0JLptABLZD1eMBeH0JK7qBeWfH&#10;tWPDIjYMjfikv0gtJvu+/ea/4zoFQ3ICrE8wzwWlTS4KxDyF8Rey2DW8kcTrlzoVcb98JEFKLB2+&#10;rv5MGXqgvmqB3xP5nQYV5po+ovJg0AUhzlSYBVsVh8kmUyDbk0o5CyT8ZhwV/pzb6NBpPdEL07lH&#10;29LX3D2ugKoii/k6TSQTlSUa3HX8SNnVWFCwcqbkMQsf4+ASfru4rfzK9uCOiz+h8MNp6jUJbgfL&#10;P4475ybdOWYo6pAOoDAHQZYv/cdgjiaym+MpU3ZIhvNhfTi0NXzP3+H1HEDxota7gHo1QUJeeJcP&#10;5l05CgAndDRSQ8tXniXPVau7QdGmpHOXBakYCRvPL/HdujD0nxCzlnL2CxI7G6zw9rcYewxryxb+&#10;GlDWTiT2fGfU91hhICM1YLg1HOFVCrt+eNKJD3Zlm0BhmlkXQc7d+8X7mjQ6E/d/6JWRdQwClyRB&#10;rLIRYX8j7w6r7JiV5ijD4tKbqB3h+yCNnfnLWJOD+mLiqtXxs7CUOQIhA7uXk2IzLq+tK7aIZ+25&#10;u8Kclrkrok7gj4eTQ7nLdPfqmR7zbM7ro/uXXDyTuAmg9B6yWDqQ1UTNopAcUnEnXmnYWA9qPLuN&#10;wJVOhx/ciRqP7dv0mxKhgz8Pr0MLDRm/TQB+2CCvJefGAyLPQnOviAOFxcQRwaNbjt9wTnraaFWU&#10;7lg21Mn6jLjxNG8uYKh2iUJN4loxwaLGn4co54zaJBKAKFsN0q6u2Zf+jkOY5j1VuE/j4le76N5e&#10;EowKo09GfzEx9IDuBXmePUVkzRsB7VE2Kf9Z16zDf2yCDGEoQqclZ/BbH+iBXqSF2PpcdpcIr7qs&#10;iijHimdPVEQE1ZQZF0AnOUOO88RBE91ZaVaRKH4gNs7QWmrknYsOOn8ULN6szdONeSNRlAEfU7aE&#10;fHM5rrwr7VGxRfe0XtZHoK25ckxbOq5Z3Fn1UhJvit5K7gkcbjlKif10XFbKSD1/rRmsuCfsxm0b&#10;oikVQXZdYduKcmVbvd+uA3sS/HQSmqDTZJL0DZmRqeKQnjq43k9HGOZnqPLmTO335uMEbmA/Wibh&#10;IBmc3mi3kbsukI4uq2kaAD1lUTg2CTTlFW5K2hqc3v9x+JJIwktPycCiB0PFi/0xLl7LyCTUq0p7&#10;RlVgYVdwnxEP2zYqyo+p1QVtc1JYNCHp32wUQiDB08kEaxOnvqOfIlkGW6zn6HheyRJMSSEy4SbJ&#10;r8c5hv+Z/7CHxHtOrN4RoL4aRks+Ptyw3YQJNzNVfUcksiBozzWLG1EWz6J/QiBM90MX70XPmcY0&#10;43vA98FuLh72evIoQj8RXeZBLamSV5Kp5bCbPD2EGGMtSTV/wqOzalxI7atye3fWiH67lAEO2Xkq&#10;CIZqio10L5N+DcB8FHZlZgz+9APc7rBuOvdXiqrjtIS+kIIq4L1JQ4X3WbGlEYexQTcHgNgLS4lL&#10;yivnvTEYA4dkQC9KDVMghgsMVF1pXnnAk5eEa6P/OmRr+p55gsnk/YMhRzuwzVUyuASoBKFPvLEK&#10;3Cg3x9m5NpunTUvy6jjYJtpc8X26MahTHaBjGj/AAT7G36/cvJV3KnMBmB4mmgRHeLb51fQ/LsPN&#10;OCxZjQ3vVE6Kfgq3L+5Ri8SKk8WZuCZQgHlzKupHFLguolY2byE1G0FZ/ii/UZlWX7/WklAvNpiC&#10;Rt64tx3dalnXDyI+KZTmARFobHkYK0nlNAFGaL1VyGXDvmFwvplyD9R8J/On+Cuu1R1vhN2PvuFg&#10;8mC8wWp5H26C/ie6MvrSekUtOjpN4RT3wEg4dJIVZPTNOOzdRRXL8/6+MinHNtvHOelNI9vcruzG&#10;XJ7ljd8iNNwuA+HNQ96yHrDSX+rHhCh+v96C7RrjM/u9UyIy1csnHAG/1my+5yJJN8e5+pLm12M5&#10;se4ld/Utoc4YNHtQl9NttKDDVWEisuKBXfNqlrZMxrfx2eQJ8dtOCrs/eiaBr/2Ryof3RJvO2OM0&#10;+Vtww2dNq4uMtd8GLjaGtawYOmzTi6Ce3ms2bQ+CcszORqR6nbkYsHzD7zByaIgvBZY0zGu3pXnz&#10;zR2Kr5jqn1I7zvS0woaZ4uVxxcjr1QMtlgbyyF6G4jsQZxxXWtI2nW9DovnhZQgFcQSGaYa56SAr&#10;PSN7go+GsWgM6DO0DZ+tF0QgV6MPU8KBad+08wuh9KU3WVs1H+JI+bOIV5upYBVPLKrt2gnvR1ip&#10;cJ1h9zxR+7XhcqumPSWbn+QmP4kufDc+nKlMJlE+IrCZEoI8XeVq01irLUwNx5Q2CnFpCA2MqX2r&#10;tmzJORwIL3050/o0bKR2fDe5KfFUagWU4xCitFbSTp0OVWuiuP40474QqRs44/UnyXvV0HmzF1Rh&#10;KCy4VpoMX7EPWklqCP5hm6NM6QKdIpB+br0v2X3DHIhFNDmIcbPKfcoaeRPTpkxF+buRB0yIBgSZ&#10;00QzuuIPtwWtQm29LJ5RYxVJteuVWuZcXTs0vCvLounZU4yHYuibla+PaScicikyf5ueWxe8V/iO&#10;lll4EQFEM4ETf+/NmsEVvx93WMJEvcyWpXABE+bZvvPa6Hb6UzNnSLyhxbUjRtEuErRXu1yYaThb&#10;ZUg0HpeyqxvPih9pFLGikUoSfmwlW8KRwPJEBK5glY/7lUuFhe/5s3KvDsv3dOl9R1qReO3bQA+2&#10;yJj4nMg5y/zpmNtOHuM42JTo8brFNGmQknLE/oxdAGxk/7NOP52WDSMMy5WP7TdHRQPxPkmXzby9&#10;hcVIf6OWEh5Wz/n8sn5Wj2CXmYQ1Sb8bzAOeqE2wyu8R9gykHHKvSMIbyKrUUGA/EbiS5zfywj1i&#10;AfeySJEX5/llz76wtk6UE4ERzy+yYlymZVUZ5qrNso8bn/MW8QmouevQ4sgxda9TjP18xdztqaFU&#10;C4qrRVyS3/OurJECq/rwjwMqp5gygBhCl5NpkszFYyTiZkaPAnvUugqd5iy4Znfm+fFD89dh+HRM&#10;hyQUuH/RVkwQozh95l6luGrcQQf0y0a+fK4a/u6AIHONKa9MV/nN6rWCTF/uTMQUKYHfCVa+opA5&#10;HrkQ+c3YiJxjESfZYeMRJiX7sZw2OR1uzhFV3iQZYU+R8Wv1sGbVr7YiRtL2anrCZWB+vgUv1S+y&#10;qzvmq9szZahxziZ46LkaWDNiZ+ziMnodfSfq6NsUUSYgAX0dMohwVRvQ3jXKznedCuwL9dZNySIW&#10;eSAkTMdjGZ+/x+UPsRXRzR1NnMV+OK4V+xgRjQ3tUDa5xXUn+5nwxIcR7iw2OjqTMT/6776V69G8&#10;xIEA3BzTv5rcTh/FYM814jUzoLM+SlouApnbVwS/sDpLGR13l1jsgnB8IlqBT7N1t8gDcZFbQGHL&#10;E67giEjKtzXG0vPfbEVn99W/1Iy0p+d5BYvbhehCaxy8s64HcaRPRCDsvFscSINVFZIWRE8/ArER&#10;V4Zm1rxrv5gKJRL4kBoDFGmINBKPBy+uhb6YxA93YcDnNrdK07feGMYaF42T+xbkwqmPoM4KffCi&#10;z0YoMaQb6CKugHQuTyluQ+tFjzD6M7PXmdNoaampXF+cn58Hpi9m9if44DxFGjV347usPShSbGRb&#10;Mfl12uofASLlnR+HcDMKClPdQXeEaTRtMU/qqqtxVaCjjni+M7eKfpwV2aStsMnEuIspmXhb20ot&#10;mh3K48k8mSQ9R6m5lq1TAa2IDox2BINWVq8Qca6EZfsHgGy0N9hNMdiAsJQKZoUxHDt80IbfpkE6&#10;REhN+W3wtQ6EKnv1LILsoWlJJrQl3eXZTuEukWd6kYp/4bObFVW8mUsdw8iPg+AM4kZyvoxz+G4Q&#10;4f+7XbgSDc5UC+e0hAhutfHIRBS8L24GmRViWcYrG7ChQ06sHmVKMxc6r6QwnUIgxd/KMeJfgKdZ&#10;5ojukZYIwuwDsiQCf2jvxI6cf6+aYaxWWVrCrGrPR9nizTIW+tDNXuGWeZMaw+asEix/d0Fg0AAk&#10;7hfrJiGIk2P7HD4yqYAMFTYGA7l2MIUacWWs3gSR9iDtGYBZJBcy/Yb/gEi+lmGeiNzy65s3Opgr&#10;tZ6JgeSdnrxEnAAd25tKxNJhrsOv+DNgXnKFOPb2DTtAXCmtuK4C1DKHG/JaeRwZZ4Ej+iGVnlrO&#10;E1qPX5FvzQZVwGacaSfGXTMaW7HYHldX25eh78FK4O5xGHTK3+aveVKHht/HD7qpRVwdv2GaxA+U&#10;Jdp8kItBEkmRAa7YS3/km0AbH9ZrJkjFWl/gHs/8G47wDNsbiMXYKvy/zNehswosfLTuxpRq8g2D&#10;b03QpVUJ4cUFv+X14vWo9/ioy6C9gTAIfB4vekCOy1lE+zV4KWeU2x2IUT0Pc7K7azR6xZ6bWcrY&#10;zg9Fyql8UlwPU3ZrqaourgshODLPSFFhpziG+Y3RUr+egNPId4NLNRjEpa3udavR6ctpTTeS2yqG&#10;jJdT0tpNB/l3g2ctqc27m7xwI+wL7A00CROQsh19+vB+ju4wn7xVAi0D5vkeqqbbcQ2fQBHSSUjh&#10;SBLMsnR1W4E/8sLfjlIiqnRvjMCBgP/ETLYHJyqfEAhT3GHhjvrwdD+O81SUNxIh3LJKiT0ve2jB&#10;v2sr8XeLu9u1Xvu3iov5VMx7jr+xR+N8Nm3Ps2lFZNyfubo3WP1S3Fn2Qsvy87g618eagSES7fpq&#10;aVMraIrDSAabrEyxgX43Tu5VXDtRdW3U6Wj7OEbKflOsqutEPJ9+E8hT3fWaKs6d8jZh2jiMAV3i&#10;6jNMR/TXxuKyVmcz85zhzrALyz6YjKejB4PTveL0FocmcLROpaEJd9Vsp34ALEZVHlVnRnd5nJpp&#10;w3G6wdTgLHC4yo9Ljfa1v9czGmcNfKRIESPQx8leO+Nnu/chnj+KzJpGv0F7O/nrT13wOv2IH0k7&#10;sglvUI9b6PK5ytob5+KMkfv5JW7ZDaiF3C30PV8Y5Fyf5t7I1MFmj3ItjnhsPcnGMG4JGfQr0Xcy&#10;bxjGMWg1r6rBNlNj9Cjk2wG3CoFiK+p23K7POWzZQu6lI09DzPJWmOJYKqmgGKb9TW2DYd+ekRmJ&#10;6DJpqyoCp5sPSGuoZah8M8fOfTF+/HJxIewEwOcOu61gLgNnJdzOX4k6jOWlfFsDdDU6cdOooy5D&#10;dIf0KqHoQkkyA6/FY5Yj1+G5JBN7PoDLTVMbSJk1VrdB/E4nMW8sBbcsjiAbnpZJ4QVB2q41lfWn&#10;d9QUC9eqayqkJlnKb+RN+EL8KxM2cS93G78YbcZwWtA2LqaxLqYEhs68nsYbHb9sBcfPAyHHivM5&#10;9IkMCNcai0HPZbfC+3VOSkGQzK6wpMdC5C5GNJudYsL4qM7CtoO+sRKZXh8E6WK0Su6uPUux1Jam&#10;QBanU4L6EhjyGNdw0HK0F2UHX4lIZY5QlIHpMGtUiY90j7KxIpE11zn0QqRqRwOQpUUFhT7y4PaZ&#10;PLiwCYOUobQd7ZiFcZiZu3VDn6O92+XdygBqDBum2HRdcomMn+J62+jpF5MdG5bIU1NNahtpQp3t&#10;QUtu/G3YY5rJtwzH9rbJnkJGQbicvYrSHiezDU72dALjFdPYQmYvL+r8UF4vf8AaL6MeFpkfo+x8&#10;ohvHF9TM7ZylsWUK8SEMkkkzgRvuO1QQ70IQa0U8Cm3pu8BN6x8/jW7BFVNiDgqdv4iTQ+exLns6&#10;kjcz5AeKNlb1yCFH2wwjKXwAvUh5G7yiekIttu/pIVkDyErmMH5Xp2csXw98Eu93Efntgs6Q+4HC&#10;ib2HnBTwbwJfDfhuiI1DsQoa7seHnsI6Wk1WVV+fnjNvUAj3QqA7jSOam81ONWWemMPCx92DbFFa&#10;S+xsHqbQdEYQsF7htoBb2NH60U4MidUnLRTNkGLHlVThxYqq+f0ohN0WB0BAYHWTKWSKU1W7xxv3&#10;hyVM2ezsMpkZhYAG8/Mb4qI4rs6IRXHIrpnbMyDwd2hjo3vhl4xqvEF8kmIyHB5HUKesIETnvp/d&#10;C5/Qg5qHe/w2PLoyKlcXj7ZHIx66/2yw4LZVBcjIaItmKBD6zMmfmmUv9+0e125ES+grRvgJbRFb&#10;jSaXKqaEuWkz+9ZuMb/bnfCwQ2zLerbUXvGSbuH0gV5/5K5IZsTvwF9WDA26OhzeX2ef267j3KkE&#10;p7pxsZrWSUODM3A07cj0aetDkpSwnLR7kySByFJMwr+Dzn52sKs3bc2UwQbjbNBkfIYIRaqZ2J4p&#10;I1yVJZb7fweuin9jnCcULhXfYmBHJR1Eh1QtX9St98H+/CqiaaliDTmz5bLp76LwK+rK2T9lBE8X&#10;MDdR/QjIibvAJoUA2ZimkLW+GaBt+KfH2Sl8/jnxVB+dWjukk1GIu6JeIWCEmBaqM1kgZEudDwvO&#10;b0huQrHJCaBB0Ruc8zO2H4UeiOPxgIfcRx+d2Ne+54fZYDtBon79Q+QSKVAnNi20iSqffRwgKFLN&#10;vrGOhiUiOTGQ3/RR9BP1OUsQrTaCFffkUCDMgwK92NraVgiFuN9wUWfo/OMT/MI367uReyLGm2J9&#10;JIOZ87MFWHzmc6fwh91D5pPkp26S9ptExKgNlIYF5ErmfCSWMahW8GArTRIo/u4w3BhsK9BCUcVM&#10;whpZmwUQm5rtMcyYcjm+mQ86UbuZhxjCzqK7qSfKj6ntEOAwTme2OqscCX50TvKKHez47UbRehDz&#10;9pdxmE+Qw4i8+BfdxhVKPmfDx7+zqmVdC6s8ldGMlM2GAiw+ezrH8LFxk3qDRiUhQt9aI6fCcxrr&#10;8VKfSY18PSVAaeLRTjiwDLCHKJV69ct/H5J2jUEELxEjJgBPmpF/G2udyRLJxoU1NCh+G+DqU6n5&#10;ZEgmyKuBJnaup9SN1imD7+GTCemWDXJVtQxhWaNWOv1vMPi1DVSwdmGhnilu6Co1v0/+/oaOZ+r1&#10;GCdIEpw2R4EZ5qgXELNa5GEV9yIhAGx+lLSq8JS8WooJDOCch0ePXq9y0MNH2VU/auZu+57D9aS0&#10;EYSG9ZjAcIfQc5OiVHMWOWn2etj+StY3IGIMz4D6CFluvgvGHzirzViR441BYLDhaPnGCvPi4yF2&#10;k1EV0N+FAOm0Y2eWc6LE2ekfcHM1KbhqvUS+Ypb6RoruDVIwBGitYmzao0KeKPmcZQ4aifAFFOPT&#10;2X1WDNLvQScVjQehYfqWcpWS2YvtmfMwjQVaTOZS/NrD+EqkK1jmJEcXFcFHCXMu4dAR0VHwOLpB&#10;deCBiIUanwJfJOHFvCwKG4pt/r60LPEfc3hPypzVpx97JOzVn+9Q5R2aOS2xEWiLLyHG2Br9NNg2&#10;ZewtqFRwoKQefsduw9D3yu6uUJrmYH91VGmjust0MXXw44YbMieunqNgc2QKDEDGcIjty7A6+bd1&#10;8zeBsxWpdmjkw0cd8W8BUmcjwqxN0a7kZBOHa5G90lZWMRHWUhDeI7cgQRkSBtQK/BmgW8gTYxF+&#10;BJEv1BOaXL40AmhbjtkZKlXl2Pubc4yIw8IaI/NMiKtgFS2GkPWbUOl+wYfmIGgV4lqx9mJK73uw&#10;x2aOKavhlNglmr8GAmrH+NLtAzE/XL0dLBLEYS6+7Cxtmu6ZHRjXaAR1ik39dhPfPN2XFDXAmbZt&#10;uSakSGbIISbxaVlRExswSr0DiJgCuCnazpXFh3OmK4eniEchVAIeGGpC4kObi9LMWBQPmS07nF1x&#10;MS2xBq5ABh5DPH3HpL7k0avGI6X34pWZXaVAiFAyvQbetPyyyNvO8Xs+rj2Nj89fQCCG5u9x8+NJ&#10;cAkEtlxLkc91ISRIR5JqHns/pfqxWetUu33CjuZ/fHlotlD3rj19zwqKPLtJAlNFdkgAnWs946DP&#10;Pd5LNKQIEi8Fqfvbikpa9zo92azq4gWz3rqPqdKCtytqUuUAeKSEpTM2bgjxxuUFSZM/pDL5JWre&#10;IOlS0/vU71279lsraJhGJ9yEOcPgljt+9J7C+1zv0zOHMvZ+yj0zpOXbeo83Ch9IyyFbcX4vkBNs&#10;oBiC4IOB0cm2tH6ETtC/F+6ZLp226Qeb8k3Sr2GmV44EFuvyhThsStlZZlUGYuUqSm++jMx9wKsi&#10;bu4lM6kKAQ/RFbhEI4dRe8wfiziEorWMzAkiNvQLQ173kGec4PdcHvD7NdDX3rrH6UJoEyKsHRbE&#10;cWi1BWzYfiu8hiiDQdaCQEZCK0EAXfYoY9zAN5eM8kR8AvuCY3GK9S0Ei45wLOspK5CAfhL4Pe61&#10;SR5NzrwKOqMNHhVU0TQi4zYJ4vIA12U8Rv5mweNCiMvZaJZ8nv6Y1UtddyrsywRd3CbIxXSjn2I3&#10;inK0hv1BemJINrovAIc4LWPNZ/X8qd12opfNs/Mbj29yOeiWyQ7Xs0b1iYjwLVsAl5YTIu0QZLfm&#10;EKsWneS1tttNkeE6BUHvH9fWrnAw1QrnndjX7nuO0oXhG1OmHmzfLjhULWzL3ZsPHaR85MjUv1Nq&#10;aapXelU7hmA7z9ItHExIrmhKhYQ6xxqHLGbnZ2fGc6Rw5gdVql9pqyqu6QoCZQs3WlOZdyW1rEAR&#10;aMmyHZ6/2NldNCMgFN/Or/mty8FjeX88S1wycDvAVWNe/R52eyZp5N44hvLIvRe2BJWPzEGXcVhT&#10;HEzMGHTBV4vYKtzvqDVJrZ8F3hyeOPrRFSwOpG9+C2Ax61atLvsMJjYoQFtcE35GIXMwx3gWbcFp&#10;KwbKMwwyZwG3uUsaF3pZH8rALBgOp71DHEexX7plgpbvJatq2DObXhe20ON+etOTQ2ayu8Q3QY5s&#10;32F4miF/okiKINIbzbgfcPt9MlYThqV+GlLpZoFDw5OeqYdNn5lAlprAxXS0h+2L3ROy9o0wrkyy&#10;pPOS8PGf1PJU6TB0i25icFknWnujvl52iCQcLrHSJNDda42Z4u4pyp6msL2MUWqQh4WBDw7MBzfH&#10;nYMbeQ35ctLfMh2cyvhWkMzJFKflvvQEftMTPeHlzETNb+7Yg4TePxEn5VJQwUXSjKowRvMMCDlH&#10;Q9hkxerTjmmjivfo7NJ12GL/5js37v3TLf0GrLsFYF2k1f+qELnNw37dqlromIEifVTXoKoX363l&#10;BIAhb9mMOiq9rG9/QhEO8ZNSMnG582xbdyivOwhuubxQrmESy+GlRmkNFnJ8u01cODmXbrnf/7Of&#10;cxRKb2RtFSJzRVeVVISl7hwS5x7T+9hVyxRfZLuWbGwzouZylD8PNSU0jaIL0jOMtJLUWCoJZie0&#10;jVp4KHuh47zDifLNGNxxHqFAPGwoqmJeqKf1GXDanBp4j4mss/3stkP4zJXCBkF1tTaJke4ID36G&#10;/z/6zES+6N1SDK3ZnHpee+87J6GRq5tl7HbhEVK+CJC7a5aE9Nh1sBclNc9fG8kiFG+lYxsJNI34&#10;c5Xcd07kqx5PFI9e9bvI2fZVMJyjDCuqsX2T5OIQ0MpVIeAZAPOFWwRlqvDCEezxTth4gsK2/c1Q&#10;PZAlpRvm4nwqZ85UMyy8TA5+mEvAhgbziLIDGevcreVeBJm5Wo6n0QpPXrNPxwMwp4HZUocKFhG0&#10;/G3gy1YbPO7Cp6JbrN2zleeJ4kpmHk3AJm/HH6C23p1surnlWxlAqHgG5ElWRneOmvx+pB2w6cpE&#10;AKatUUSOG3reNyFQh0CP/70DXPaWhmW9p9jtovQGKCZmk8/FRYRJzGaM/DXKgXTnRW497FjawOZx&#10;K8dU5IJ40H6MrBJert5/BTcuaxF5HipHEvi87eLarFRozuB6hXIfs6D5Qc+U3j3mcUnoSKhaZxFh&#10;0dOUubPZyMulIFuKuOq+yi1Y+VFMfOC9AEzxyYK0L3JJPgnTFAOAruq5UOcUfXbIK/DkcmbbI8tG&#10;eeRVZ/3G66BP6CRoc9/nuxzbkxaDz8ibn1ocynF42MxUBwZx6LEeaWDZCn5qdPGyrK7qlPIC7jzY&#10;NE6grXIu3rvnvYE1XjUsowwQuEJ/HD4zZX3UE2AP33lqic/Msdeo/wZUUPF7fHkCByixkm9bKAHa&#10;rmrAqIc2u6yx97LKeeuEXth1GxvtuIQUX1fQ4/z5nS81AtBWLy2PkNzJPxM7H9bGu+Q6fgmIMqHP&#10;EDHrT47B9e3fuDNlwQxC5tQgnlDMfIcQnW5KK7z0zFemKAFu49jznUlqmenrFEG6gRJPU4YbgyZe&#10;HnzANOk7hc11uIQj3c8i9sPZdtVMfk2INxv1bO9uM+hiE6rnm/Q1hDzSVfZ0aHfMHNzIMFwc5Kww&#10;CJPJZ8Ippo9MtFHMy/tgoGQEgl8KRmEyLNcL/+M4Dx7jCn5lj5YpJmDI69puy/u+/9mnYzStECoa&#10;IQTRPtbgKwn1haPpMqbcZjPuij0agRGZcWQ8T3Y531HhO1JekB9o6bIFzdQy6k3UOkEfS2QQowQB&#10;goDQm9vFwjfSMbUh1byVOf/vNvjNczYoqzk4RC9Uf0yUiOLO2bhcT6oMtLM1Whf/Fu6PZFULQlcy&#10;6Q3FyUBMkFBO0S6klwknvr6Dfh5Qi/vUoPinXnyQX/Pbx/tGWSXBFv8Br+66UxSz+R/fIyMMHTPF&#10;buwafU2wgxaxEOHwyeNsz7NKpFZDMmC6zW76XNMyEyYVrUPk+H6fX6NijyqKZvRLOf0Ac+W3W1UX&#10;5Vb7FZIPmikr4kxaqKdI0XPDjNKT37Jel1XPAXIdRqhHqThk8towi6KSLF3NNsdE5qU7/btPrW0q&#10;XTSD07JMKmzywah8Se+jOIgTrg0WIFytV8gFJTiUDM5XTdgLPCvL4tQWgOx4vQDJKm0I5EKhojqm&#10;m8nPdDTCzazbPybq4Epn/XfBBpJmpUVoRS6tR94ZjTnBh1vrmTneGpXSbQaXZJJNmyeswnhZIG8H&#10;lSU98+LlQYMrFPenpxd2M/f4Kix5+88MeSVirFccfMyzDRHLKrpvj/xGOb/ADsVk4qPh4rc/VMD0&#10;rCQFWsJZlBTnZMX3M23RwSF5o1uUX/EJu0m7YQUtRC2r3VTO1sYkcFlEltm5mp7v6RlMrMt8/lGK&#10;eq79AUnhYhlEDAi6sC0p7vYidiUT02dfbVSQRt1ydgAE1E8qIBoDCfZlUvamZQA06qvhz7jZpSCb&#10;y5njL6L+l0zDMKAf/30EJ3iVEsKE52R5WUlmMmILbcPv/vmFbc74tj70fOHIaTaUqd7JFLNJyAZ9&#10;ihgsGQ3EoRUciuhUB4wg5rH0kjxUZTjnOfQtoit206id+QH9pvSXP/OExuYHbnRlXHAmi5vYbe5u&#10;SZpYhGRCuvgn2dbJdWTQ2jkWNg01xuusombMrBzFajJfMadB3A1TA0IFr2YtLUlbdMFnFv1V717L&#10;OCS0WunBf/LyO3IFSuxp/KAThGjyfo8tcpKqRRGso/+jgAmJ5HdDPrOsIQDhZLc3fTKQ693zKfqC&#10;70Rw8/rD52dY/MjoJ6jJucfxcei/s5tkk16eRw1m/Jf+rlvnO4+1+j0idmaGcRZcz54vuGeyWRoH&#10;6xkqZ/0gQCgJAexDRDytVDGVoMkxxTK6cYHl5QfPa5a1eknP96DBAOSdkoP5BPeSbOpjenTvByHv&#10;jZuV2IIklQpxbVjIBna4NGiLMisy94kjAquw/MVTmcOoIL6CWsnkgkgcWpRC9qjhmQS7i2m+vTV0&#10;HYTppXOP8f7oaj57/3chNDI/COHtzT3kal5nFy2mpDyWg0Axweg0qxBhnAJgM8nKYcybBthvi5Oi&#10;rp33CWdH4czSJ9YM1NQL4kMbd0ZRkEjNZ/UaCz+zJtrhz1WJ+VJEK75AhCuX1Z7tubDMDBfCRyDD&#10;97Yc+nhekUE8AVlvysyWt00xYFkMwe7jQruaiNblX0MtA2kSCcpf830I84FGUUIihZyODSEk61a/&#10;3S9FxEcGQ8ceZGyKN8kqh//PgXRBGWvLYI6PJ/TIMIusXuBkt4lGubmwG3kRWS2V7ahpkw9Mfdb6&#10;HbIMtCh3kyVtGoUUiK9ssPYo/7Yo+exZq43QdVvSbMIjBQHkleRAAawikt1g7n3r9E73xkCeaINV&#10;QcrxfTDO225hQASjsJtGM6geof7r2eYcH4Jwbzl/SZHAJNq81baUGf+Rd4u+8odnvFtWEkxf8YsC&#10;FrOVwgZnOZUDEUTmcvZDNWf5gFr2naGR6ghS+yYvjELshG0wQEK+69haz/0bujoJU6gDZGehNENh&#10;cly33Wwile09+EqMvGesFf7ooh1ncarmLpkO4cMaY8DUSp2WU/weFhADhsTJV05s+sStVP3OvAnW&#10;GJUOcIyPqvYU0GvZcNRs9ocH0UpXvJq0GQKmmW/5xoeCpjiy9aNoM5kVK/6eFX/ls7z1+Wqco3I+&#10;q+8bH3cGnemk0sbzlayZp7J6dIgKQVwWr9iGbj9JSSyVMKI/8kMc2KOH0yaycQl9NmEaG+zineH5&#10;EHHTgNSOjuIZyC2CFaeJV6WHNuOpqCGjfiUmPjDWtsjww5m6CbDByIWT5xDFKNJ1kSWgkVm/xfm5&#10;4zxfr0RyW6J+kDUb1Zpt5JsVi68bNtV8S7iYmZjowi+Ir4xHjZZCTln+Ayv/ilcm+Ca67GnnaMyC&#10;M6Me27h+nIqO7Hiz5Dnjowkuk+IzkLMcQVZhwTJ7U3Jb9DHEnK2xGveQMEZI8VqSX1KV/qRcsMjy&#10;WPzO4M2Y7reDhz+Mt9D1D48frltnpASJyynJ9TYWMlMV7OiwdGeLqMG3BP8yFjscjQRePU8NLtTB&#10;rGdjHuZrN4N5SliKfValMVgjo4NsxuYt+i40zskWfifs4ZRkiEeH/m3NT1nazJL4gAzTokLvpwzJ&#10;OpFZ0oXLjAJ11pTW+giZWgoVMvDfTo4y/GXBlns3o/uCb3i/N/pRznlduHQjl2zH5svIEhk87hIm&#10;oZTpnsn7XFbEGT7XMsri8RrswNO0LEl0R4SXucLt6KwzXFBbfPHGmuLLqmujPL9mWTvzwYcs4cFI&#10;vs03zP1+jl6QzFXy1yPGCdw3MVjkJJq/uqyQD+8MkoCENi554DYIk0EnUyYd7Wnx4POPsvKZMxe2&#10;FFfGWqfVw3AlmtWCWAzIc+GFBjvIO4zAu2wUdBYNdqJm9hPAEKIGM8YH2xCb7eqrSxtb2D/6Kc0j&#10;i1Jq4xoMJ0+OY5SzywgYymbaCnqzweasZMUFRSAO5zGSmlHeMKH42PaisGc32LFn7N59VQid1b6l&#10;c9XHjvOGILE3npIiSQ0dEswfYp+C30ifDf7MISh5r9DjDsiNdKFf85Mg0ZviYF7iwxKkH4Xa+46h&#10;9Ej2mD/439AguuAZVMnwKWQrXIqgRloMhF21xZh6DkHl99XKx8yXzHzpOKqlO+0JkSx3CrmL49SL&#10;OFy1uHr8g9GVMzUU6GngrgH2QrZJseCk1T88rLA2W3AQrmtT4hAuDxsI4XdbRmllWx+g7mfFn03n&#10;EG0j+Gytl2wy/WU4M38OfsehXk2wl+37aYjKM2co/IYOaezY1OKEupWxY5kMUGphexbDFOhZlr+t&#10;zeKSN8NKqfiZx4Jekp+DqAIzoRs2BKVcuR5llRd8Q98FDUAl8S3Za9Dme3neMn5kupe4lsuzpMcy&#10;0UWpvksDvc4Q5x+POdsE55RRHQcHAcPaBLl60S3sJn/5mRGbrJ1tiH58MEMOCqy9H2ktBPaKQRZb&#10;jZK7/c+B/S2Lr82kYWFJu6s0Hzu4hj8CbbCzz1MeN4bM1IBMI65bbdMSrWVkGsHW94c//aINQXU8&#10;dm8Exmmaqawi8CdSo7ADkJGDh2WHMkkyE5Qjyeecw0/shAIWbHoof0LHL1rprxgWgSq7qv30TQcP&#10;PN63OFe4Ed3Tp+YgRE5krJ7xSVy963aHq4Vs3ZxtfoVW/LZgxfRfsdJfMSaa5B0/rGdG7o6jB6Zw&#10;1QQoRgfI8Mzko54O1oaYtdk6QpJlBf0JhpBfgaRiYy7ZhTEcQKjvOMoQXftY87JJlrl2+XrgClj2&#10;HNq5GhCJJ4kVfm8+8u/DoencEan3XV3suOuOTVWiuv5G73KVWUQg/3QCbCrBZ5fJVDAl6ueS6WU+&#10;Ew6Z560/SREruQfDpDNMtzbidPKdEKSUCabMwvR8psOEHkrMSMW1UtCXZ515dkCZdmUAt84EVFPf&#10;2cCA34i4PYNsbcaNZn3fiBkwfpp2xmDCF/SHAfrf3k2Cca2MURNIHMRTPq9PDlVmaVY+kvuAqJdz&#10;EmIS67ZeSul9qMY7URzZeEB5aoJ8nYZFaxdxAr79HPOVEzva95s8P7ddomWeR3gzghxeCFmfbEJT&#10;X8C8wp56U0Wjy4HdoaQcySho8ZoR5uT3gbz1YRzbF77EKt5QQQqpwDyRHScgn9UttS3LVvC5pXzD&#10;24cowVMl7sxLFpPuioAWQpzADRvXK9FbxSHNsMgsWQmu6838tlrNOot7+yTx1fGxSrZedy47GQqT&#10;QofwpRAsyr3I8bPTDwuECX0DSt7xybd69tDH3oaDNmbmXd72vaLIPjpzAYL20ThfuXUkt1WhU9ex&#10;fELbgJVLl3/fYmhSso9/0+1rBXZsFMz0A9GK9/488fleQQuGFptMp1BsU5zdXDaKflTBYMZGVT+q&#10;q5alznOPMgx8fcIR21k3wnpP2K7LwHoeQ3OxvfWX6XJ7B318x6PK5uRzcBFd5AGG/9GaxqiBkn4e&#10;ilDnFoclf8/FXBdpeNFE8FkG7L2uqVOfgJI1nL9j6Z/8Jh1ADfwf5RgRgINGuPkJAv3EptjBTthx&#10;tIWxHv9/+lr1DPEnE6HXyoM2qTpP5NonJ/1jXsdNqKCVBKXrUFNrs++uYSHokkblWERpFVndqwYl&#10;SscbaXc3LNC5iiqZymlgOBP8VPljQhh/LaITsNV3sLmBAbOlZlRcFLuquDx1qSzQxbnB7kmYloWX&#10;Xkn8EFy/m2lvgcQLImabbfVZ8Qu34Vv7iymPsYWeYFRa6UiAFjAA1ACnGVnjll9Ma6x/mQ92KyIu&#10;QUOclQfl8wcRkJvtv0xGQa+oKxVt42q8T2G9Ef3X7v93jq4zfWB3OawH+6mLF0HLGpHXij2KTldi&#10;Peci4XxFyCGI9+yAU3M7zQLjSsIwEcDjK0DcK8iHHPPJq13mUP6d0AcFd2IWybwVKIgnwEXsq+2B&#10;mxqGSTqXPNplRM7qt3MZ6WSYd0em2XwzdxjwRhEAQoe2UM7k34FNYA8wgjRUE6JJ7hamgVGeIFX+&#10;ylhobJh1DqCeeafNz1HV07nQgvoHOKkE9jOKsx/4s/wWH9nQMLsbWTnYTVKPDQEpDUU1CA8R/MNe&#10;OQD20THyHpnoxCOUHMQiTb6lKdHzOnGaCUOIJHyoE2KHHxCV9xEEFX2HJ/f5Q+It3ArDs8TenGGV&#10;W5T3xmE//ksXsYw6WEOv5fE6weRAhPRIw4q+19Ypzv1RdliMfEdCXpX3y9fz+wes4hp1HxXNvF6B&#10;kxNDleu11LbZTMx4PwqVybzVh/ZwknDShNeWW+hlRyjC71/HN3yxCaiKh4l0anEqhR3pAgdQQ/AK&#10;mtqkRwU5Ibl+A9G6xPJaWtD5WW+OBicmjM6jM4S4FUG4uUa82J9umSq6JW1ab1zX0QRmj7dm7L0D&#10;SA18nLtnyp4V0hNGLmQEzqHYdeQM3E/AyRDVg5PNCyUIWfstKvu+GrD+DTTxmz5ZC6sJ6l2AquwG&#10;AnlQSWghm14Wx2ofpT6j6kHVyTJ/MNqOIHtDQg1o7QCGafv0lTn2vkaBv2ntn/9MN8JeJ1+esxJ0&#10;NhutCg+ZCBTbx5SkOJGan23UTKVYywSs/BJEWeXBrDgqv1KbY735/NR/wAgR9yrTVvXcmVTG3UJe&#10;K2yFE3dL20nwugW5jkJkQaW/JhpqCrpzFuT84Aes/QumMLKck/wpRq1BwlUmUTlbFAF/GxBVbgga&#10;rZ7XPBp+FB0Ns+OFvmCif9gQ40sTFhIkccr7Uwad6QhzBPX5SQgONRhl13iPBrXFzHL5w9b7ddNd&#10;6GW61//iUL6M0SMjoZbTQQYBD3aoZ3mw46f98uTuDR6nXv7zhOdXcdmqN7uZQCtrZ9ZVpG1xqf9n&#10;rla6hgEzqONoU4S/bjv/vJFGsov4ySX4YrdukFzWdXJPbqWUBqOpmje35c9b/idmLBjdYSKPhYkU&#10;s239vAmxatJCb0BqgjP3Apmudv7zR9coYJEX/7u8EYZ8GOpbnL9uToSWUl0r8ay0mE/s4d/4qqef&#10;pBk1t8BSRwLHN9up+Tdi4MNr0nthMx6nPgV5gs9W+dpYduuID3/pj36xsZBBLtU6Gkre5ctRg+ji&#10;Zbl6xh+Nhg9OPmXm62W/r/RceycLh12c/VUxjx9EXpHX/mof7dej69+IX4uB/FXUvvYb/0b7QRiY&#10;WnpniJyc+/3IRXbw7A9a1L+p/AkYuFPv/moH1Z+wB//VOZqVw/6r6/+37j8JA31m8dA/adL/5vqD&#10;MVCDxLxyQF+b2P5bA5fKWf+/Z74YA5HtqhtKZ/K/03P1IS3li+f+b7g/FwOeI0SA6X3CYzWwXDQ/&#10;OH3B47Jo14EMTf4H/zDwGQy49p3MLl6oRmK8ourK5ZEPK+t3M8IY7AkIWiwTwn9HBmOZq/33WCEM&#10;1DsrdiTN/Fol2VuI+jraqcydJD5XLA2xL51bK6kYxusdic3/9uZvw4AvXZYUpl/x5UwHwxTyaDNJ&#10;KHlYWazPd6bovrcICgm6Edk4OlIt0tyHWjr/mQf/NhL68HpmB12p3TIuwssF7l5hcZd8dLChiASX&#10;3DrrMwsh1SH3CTVpQi7PCPeaUWEVC3n6e314Bf9e/HMx4DpVy0p+o3aO2pQjqnDoarZnJJtvBryn&#10;4VmPSL8ILKE7Y3OahTXmOWhqOjKK8aPuRclKqcmEO6fS6p+L438zz4+BR6MXzwfwk6pA+09Uf0te&#10;rTiFvnp2eZfL22IdKf2+99LD4k2XJWPaN4pWNvvAZP+98pdg4OAE0l+gbQfRr8F0FV/ObUsgFxrp&#10;iqpXOmtbXp45YMfoejSNTEhbHaC/BB3/lvG7MKCMUKPjARdT6pCNXNXdkNU7TxZMkbDaJJWLtyhC&#10;2enn+stFWdrN71rMv+/8XgwoHXnyb94xBZHCHpS8zq/cR4vWXPTcUgS7Z40kRaR+R5uDUSTFu+bU&#10;mX/hse/A+d/y6JCa202x8Nqmq3NL6bxU8UmzNmCvMzLvutosrBC4b3+VJrrbIMzE9f3H+gtlWeyu&#10;M98r7/UwpQ15QP/cvX8LWZWzDtfyvF7suchJv73zne1ZJbZu5n+Rx+Kp3TC1vDRqG92sVZRIuRYd&#10;RwlQnCZKFVNxxxLrU657UY9/4Z4uYQVFLLY06tR6HM1nm47J4nk+Z+fJchb375kfjYE+YeD1F6Q/&#10;pa2Q/U05V6mysQGoO8Hdk3VbtxoTNdqoRYHeJ6ui0KUcWXdz9xSLPzaDklxj+RVXMyIwvMWNLiMe&#10;kibRhDUGtYQM0//gHwbsGNBBa20wsEi4ZLVmL9LrBfrB5ujYkDAaGgXw2NMim+XuZ3BAxWg773nb&#10;Gi2UQ7tNJRom/gXZ/xdormm7ZDSUy6qgLRBSj9tyiyootF1W8R47DSmu5EY2UekkGlJ9PZiLI41x&#10;poxP7sp6XYWMeFrcFenOcN/qf57dv4QOA89uLou9lw/kpsiCyv1bP3NNEkGxs46j6gFH3Szr4dUT&#10;rnbULr2EB/p5D1VPWTXqYxLxuacKzMNPtFnVNj1W0gNS/hr+PfkrMVA/Z+qYntExR7UI21e7qy9W&#10;Ffaqfokcr68+ElWuUpXuaIHuNDGzdbyOKfUGB9n6o2hJICDaH1Un81ibPV3PATY9UVWsd5D+z1L4&#10;K6npfWNv8xb5wijqEasF7GfzqGq8yOIlg+Nc72GNkXWUwcMN6qu42T1Zt2Z9bX4lAPGvclN9bbps&#10;7389qK6nWj4SZq5LlE4JjHzJKXkfJv89/U4MnC3RdSZr1qHqeLCWxZ5XiDe8FI9cahs27SJtgn+1&#10;UnUxjjYiJsQrS9cBuH+4UpgySJqGDn03jO+mXmkOYyjtSLoJwfWNJLjdblEplMC7HShyDObLinN4&#10;J57+Pf7lGLgU8vtwaF8Yx2Lrg6di45bu2SL3NoGLmXeU/nJgRBTnzuGUtNeebJZXWyTjJzSk16Kk&#10;UeomSAVCp1emPS/CSkKwue6jL2mBuKbFddZtqcYTKNJqwbLVzAaxL0S0FowO2NvSaeG/uGD8l5PD&#10;7x1waa77lnqwg784Nwk6JpgZq90HTfnWBO+JHhWYm+5PoQibBRsdpYQq17k0BLsCWi1FKg/ZdAn6&#10;UmJzn7wZEAL672qGh4chDmTDq9WHRdvCYwPr5ueV1TP7MRBVHv/BT8ZADQ8ekzdBG4x6E8/n7bOx&#10;CTU6qMPD0JYpbsqDhVonxIk79evXL+/e6XWyyXU/SeLztsaH9pYGF6t4omWXGPKiFUOvr9vZHj0c&#10;HDgW17qySB1e3AWKmB1Xrx1fU2DgVvNckXZfP3lv/vq5oaK4ARvrBt+In+nKufugfmUvw3ceWhL2&#10;4D2tr2pLMLnVzZVRNugtUMdXjnyZt4R0BrMpp6ajN7Y3NHhPaXCIlG+BCJpf2ODk9GbNtPVdcbNE&#10;f7596u5Y2G11wbZ4+h5V6K/f8e9eoGvtonkz00XMkuDB8Nhb0D3p6Z7cHdm4e5Q3IEH7js2Z6h/m&#10;y9kaZWSmUJAnDVoMdNJetdtjg0KS6fFm79X8/Y0XTHHmkSfMBlZiHsFu1mX0ygxVQySIZg5Pvm+g&#10;E9H48N/d8Oa7aemd3/dcYBd7Rp+kKBeBX3WdnVNHCnl1aqYGsHRm0d6DnbICbc6bjpppfRCaiH0m&#10;K4i+zD6GcqQD75aT4RlTiV5QseTog62FHH5wMnIruafWa9NGPjinf6/9SgxodSdt+r1Nklo4S4WZ&#10;okkSehRacA64baxOM3ytcpIhGHczoPmL2WlcNunL+B7TN/GxrgiJZ3Gm37bXJffHLyfcvd1vK89L&#10;WZN5QyPmWbLvnFjcekXlUbfb3S/yz+Pfnt723+u48w5SHSf29mwZMSSRPXTNCcG/Q2dh4eXPhQqL&#10;wnw3PLi5ZrlO/VOWboCRFXLhFgadfnW7MLGyMR107wbRH6R2bmAzuks2wkfufmO1uOkPV2OBl5dU&#10;qvNSG7IpPZjTrOvtYdClRMKRFXezqDStDFDPSAMiTzw4Itm3YsiZ67YWpe/A0r9HfwUG3mhT1o0u&#10;CcHj6+ebmYq9KPdWg/jUGuJ9/mPaPv+VQ9QiXjPYJ0jHJZqjDBSgsaH943uS4TynpwVK4Ctjr4fP&#10;srtPMwYU0XwCmhzO4LYc+g++HvkYmoZPvEWSHYdbBvV3exuPJpNzJo15JPvunvqX4vsryOdTY7oy&#10;15LPKahpnc/Pz4d0aaB7Fp/tbHIY4NTlnt1qQ5wKPKnNhUNako+Hy6+VGgRJsx9N1oTj08/Px7Gh&#10;3RV5cXqGBEkDQtqCERPg8QyRvYVgqZJ4n1p1Vd+UDihs7aJqOeqt9l+h4Mv8xBVuboT/qQjH18Op&#10;AMuO43tb+Zfj+yly+dKX1yas29JDZjatzwyAG08/uvnT2dRCFYhu+IVPOBjfpo+1GPfYaMNmlPcX&#10;L9zj0uODiQLuBdEdBIAat8M9F6vJI9BxsvfuYnDWn3oMsCawXaNTqQrZbi/Q3dkejQ6GltzNc8/G&#10;yTnbaxC1M/jA2fnAurAlo7bBsj2OWmDt7iRPqIRWPB77S9H9b7BcDPiF6ppEQQDOndszElzKtugK&#10;Slmu8c2eRDfPpXSn4MoNP6n9k49nkgOm2t8jWVXiE4f3zWLgYbLY+YQUsJwM4L72EB/0o28m/rxT&#10;ebvOtnEadi/PXu/nzy+W+UKbwioX6aH00Au+mu5KnuG18KJssqTHSije+uvFv/yjbzsU5uY0EZXd&#10;JbETJCbV7rfpq741d89t79bS0qZTx/TWBLT4Pl1/xKYEoIe0gB4h+plxAOUtSrvq6PNGT5aag/jM&#10;BHLZYkLHcXdg8K5IdwrtmNufj58btsJV6mpG8lOD3uhFUmfakopkcxZ+JArMgMPJW95E/j312zCw&#10;/7pZNbSdWJ7oRxjL+QzutGVSYJ+p8zaCS6ITrU3h/X1Xd5Ovd9Ih7D+0hbp62lgkFhs9b5gSDGZn&#10;PwwBTCT5oAPNcvRERMbg39Ic6LdZ4ZzrSxnRdoJwPD03TfHBPdZX2z3AV3bws7Ay1rzcsk3EGJxm&#10;esoKOcD8XvQOyJEQFMVHfdW1Y7s9vZZTj0Kw/sE3Y6Bt8ji/MrDyULUkiWoizHRLPkqtCmoy33l0&#10;mjbE462a75C7Wypd3SbX1BWmVbZmsm7jRoJ3er2Uiffl5mkq0LkxdLsg40/i12JMpRFnIbq1dSFj&#10;HGLnz9MKG12lqHsTlpnnjnNT1rwdNbrh7tUKOraBUlb8vBLLjr7CMaiNGRpPVqjFN+/pH/r5WA8P&#10;Sj9oPDk9x72H0SfDE2BRX+X0iGHB07V5w52mzsh7d7krnXJF6qeWVbdbDS4JMr0eJuPImCqSvz0u&#10;VGvMhA7HxLfuCzaiHQ2Hj2o8vYN9nUbwS3enSc/J036vTT3Wtm5ebZQXTbhjLm28X30at9T1yruF&#10;h+WnnfVicTRx20G8sisk3QvIYLJBPBW+pckjkOsfvB8DQlJ3QmNiYDYtKEuZkjvZn2Sjkxd1vrZd&#10;/FC7n9qv7daa4Bq4xQ6uZTa7wzV2A/Lbmb9RH15lgx6dzQ8u6SwCs8dmuutxNAZXr14BvpgdVqyt&#10;NOeZfL7uB6EtezSW8ZJrY0PMOEluDIvr1bLQMXwwfVTgZXiK5Mxt9+49S/cEvUUa8+l50kjkZyJL&#10;XrtXxod7fgEDxTargz2G5/j9O/Dfe8PfNlZTMRMsWUpAgTGCL6zK6LwrYh8ii4JXQdOsk/zBk+57&#10;lnpEhahrwVdi681Nocalm4UH3n/ZW2ExHW2op34IPKtypFe8GrP7OPLtQbjZWXpeP9/vGw/msddU&#10;whDjrhg/Is770CgCpQl2jwWtVFfRz9UtQfBdQkLYlZ/WVrPK7TLXfuE0yjnOzbRN8fL0oo8pj0uP&#10;i4OrFQ15zDP/PbIqa8VJslKoC8UsHQokNGIlDVu3bnV514v9U+/At6TnSl3aT7OB+Ibypu4OGmYW&#10;1W5fjrrxgns92Z5YxyhxR7gmvLGBkhmU9nUMGvymC1/uybfAWJBDq324qdv2x/VpSXk96RV+Ybhy&#10;I6adxCPmeuqSgX1Dd1elo5YtI8wmjzpmXSwuv6xd+G8+1Ach7cTm3MzFglLhXlQCkgloouREW5V3&#10;XDufY62LB173lI4ftTaNbD6c1gk2czIbu0bCkAnR+UbQaBeuWMEeax8uH3eXMlqFr7IcJbMpyJ3m&#10;XtDejf3ay0xbE34XTyagZZnOVWwVkiXVBxpJmFqOXoljl4AvujyYr45a9YV6EcRjh0hZGkp53/kv&#10;PTX5HGYlIjWJ6MaqO+49B/U7qwNnCF7BZh4LRqJfgbCWq/neBiy3YB8tS4h8S82fZmiPD8d11E6Z&#10;bhMMx7OmPIvfTeznEHxRDtg97D3WUqwyUSc2B5GqfHMoP/XJ3UtOwpeXOuhKcDPx3D+IAlmu2pb+&#10;rY/aiNNvrUVDXjRQ+D/4agykXOsLHeu7d71bRjDAhhkdpVVHve6gLQjIrdrNy9HoQm3EMwUKFQyS&#10;INxx8pBI9CBmoHCjUMWWHRsfFLRS21x1aNOBQ8MPieUs2ep2zc5E9SFxn+5k4kD1q4cPRSth5h4i&#10;Ou2pQJKwOIa9mfiGr0b/f228pvaq5QlbUEn8tNUySHhqXWZMsraKC8d+3E1vvmR9r64nvuJjrl7I&#10;YROTZAHz3C33NLHrmeW9IrdtPFzCw5W7G0vL1a88ajG51uXDoLga09ufDUKOV2yOL18Rk1WuMysd&#10;zbpotbpSGtN/jYI+sd6UZQ52DjK1Hr7uyVPrhDTh5cYUcnehPrbWmDEF/SIAPfIkgv9QmBaQqrsh&#10;eey5EH35B3OD6dMoSFUU9OOGk9j9backj2sf8125dyFNhA/5sCNHd4rvdmy8m7SRlAzd9uya+QuS&#10;cuyjd/knNum/9GqfVG5P8xFCJchLdScaBmt8OnuRfG8kvcspiYfA6vujwNfP+eMH9j8X1R67dVh6&#10;dwesp2KChl/mevcPwLYUQ5Udh/XRPUdsLHe4nf7lCh9LkQRssThFX394ZKalOVTw3h1vLlmO4b9E&#10;Kl+w1rH+B5kGLmCMV2GDvflDQMP1RAhntoAWPKd3QjTsuHOx+F6/VXunEzQSLFSq512T3nDcdP7u&#10;9VAuRZHxl+9uDas9RlxeUsxfyWdY7oWm7mEwHXqsRXfxBXwk0mYSo/3c9UT3SlTdeNdq/j3sxECg&#10;sWr4HtGWswnp5o+3qGpdUWvY/OvTff3qM+L1TOWg/mlbV+anhhNLvwq7vlV5F5peVcd34iiORex6&#10;YnInPLhV1KTE6mtOuLABHVUbxBa33aX+sR73jG2AjqcxYTpa//acj1+F2G8eV69I9HuPM5OY5cFo&#10;IsurcDZu5zdKG10/eguVMJPQNOyl8GCTd3zxilraJguYx3tRJi1YF+qErLBGqUVFAb/P4mIBtrto&#10;LcwzmwjW5dWQhszw1H8k+MU7mzNcHsMaEm7M6Cd9smcgukDMwbeTfTmXLvvj/Fisp8rY7EId7f23&#10;z2tIx6guoDWnhQx4kqpvqb6/d/UuD790Vc819uU1DfqOQMD6oWm50Zx02HiSKMsQ/quR/xePP0Th&#10;lQ5Q+qwbNrk4VUiZC/e1VaYouCm+zpTVGX5DMe0P5NHIgNbibi9qES6A1/hbikVa83O2yOTu06vb&#10;W8s2smPfx1tivQ/uue3JZT4hBb3k/GVCxPWhfwdTWoY78pUCN4jY1e/u8QdMhThcMxg7eLWtpK3F&#10;21KKjf7FVPIdSwtaUXBZX/eLMIN+y3br2afrNVUx/NImCn/LfVLWIHhFM3FTjkFeLpaQwRjIQw+l&#10;Nrnt9rgLt1064fT/65VuN/3cAu2NhU/7qH7gJOYUoKBpj8tzEInxPVNdrr8TbcsJRDplAXDt8cRe&#10;/LlIGMx37M7f9M35HFajOEsB2BYbSL8s5rEIanAYuxuOZyyzTDpJ8pMv3+U7Ai9tXIfnKxs2Lol8&#10;s+FpN/vRLQR0mZDsOKcyfMsjJHkGOi4qxPV/MspS6/sw8SQqmYgreKGgnPpNHqx5EeQXX+wrR2Zz&#10;VXgH0Lst37T+JgL4jWtRakccQZHlJvIEzgpuAvoSGKGkF2dNA3s2RuFbMsvVmitULifdK+WXgLrr&#10;IVVGrzTce9q6XRxQzntgpPOMzp4GeWJhqu2NggwZ8yY62ZVQer3r+OfU1RNdsbUjocho96gnfE/R&#10;94BQi3dSTLWxakVjO6YlXTkQzowQJMKkR1mnEUzoWzpdL3/qv3FP/5hPPTZ86BY5sFXiHoUtQ0pe&#10;yblAM29Y1Y+w0/n8qG3vC//wVeVVVJTBATbfxdHu1FRKAs8UUDOq77TwQ7rAR5urrA3Qp87aFrvk&#10;aZBzcjUcsMsjn6/9YRk/3p0P3M5tsLQ3es5cvvBxO3f3Ep+O18lzqCmSOHNgLho9/Gda/o2EHh9/&#10;yarxA1bT2WFqkW1Cru/yXO7evCis+2JLTK1Y9MnH5o7yt3wEjYSESqRXS49KCIFcUapHCei+ymjB&#10;4Ya+gJHqS6VMLeeGZ4VcNm4iW/JquNijlWl8l/GdzM+oYhWNTwVzmli4QGmFjy3uP/1WvYM9jdo5&#10;WHe/e3M9L3LmG+HIGHqrW1D5irHv+jMcWUoqILhXXcWvqT5xHQsQm4XPTPG9vUXa+nkDaTZjd4HH&#10;5Un87Zr58Nv7jmZiff22UkV4yNM17O06WFuC92VRdct8pFRj71Hn/M3E2Ojjcx1Jk8qIoD2kHo0g&#10;JQmkfn09nnWatPV86vN/lIYULeDq3CKzlacj6H7vqUSjiw+AJzvzVplmlVW1aPbIpZg3L6xn9orH&#10;H/iK7RV9YrJVtp9svrGWGFg3ktIznjbKPbnYUMJTaDCErms2GMOpQEVxySplAXKl1d0oU8JFatuE&#10;f9S9f9uOToES9HXJQR2GpM8t4696u+ZaEaElHBXZU1fb1771E/Kj/2JQYMeI3uRQVsh3BXEwqxF4&#10;9lQiHwpG6uDtoa0jErl60WUB0ua0qNuRa5JOjlw1rQSj7bFp3mOy5HvDNpgMYt5mMH59g/tKMfWX&#10;WqpoOk7utCm+bGZrYDHIC6lYy6mqYV9SstauOMdLx+b/4q35fcP7aqrXPAfuqjnoaq5hqvIenvp6&#10;mdif2xbPk16fg0/hwcE1R+GBAFQ5Z6BEUuXYNQoi7WzqeV7T9y01dxW35iOCaogdDT1layi6dxcN&#10;X1IgzMcGim7ZIOa3AzISDsBUxjWo76QCI2fxR5LsXk6Pzlctsa+1X9gAlc65J5DkUfHdrN4tXuj0&#10;99HCz/rS7bK6YBgQRO73nUeHJGOFAAgEf2bG2nkC5XfsYBTqs4fp6/sPXm/i4a1YrmzRSRyqiI6m&#10;Ss+2/MrQG6L4U0uvQxU5zZ91OZgu6X2Mgq7bZqCuLG94Ii3ugnYlj4ii0uMB9CjvP6Kk0J5MONW1&#10;PXHtMxj7i9/Vslxi+pAZGuSnRP7oQLL7fNGoFCDQULuZJ0w0g6BA0d/SXq3aJPHkecQvi/gZuYml&#10;MO2ZK+v+RV0YheraBldj5Umz06bPIlUdde/r8VnqW/mwscJvBrtAmk3oJJMFOJMLeMkzWDO2w+LV&#10;SEu/9XKnrmK8sdPRWmpZ/5nfa2iJPLqwjvW6VlvIpZWLWIkL32zvoKjgaPCF3vdHpuk7uWxyo3qZ&#10;n9SIS0q7Ux/WZQ/cHmxx2aCHHKpk/aSkHT1tv9D7GhpaPXqXT59r7zmFmRKcrCU/0/Ys8Kiwr7Ck&#10;sKu8PO1GgzOHk5WHUFZ6C2Z3a4uk49cPU6vzeNP9WXi4XVhD+xZtUkzbbDmJd2Wv/K94MD6XqZYS&#10;LZSYpqFUAHWs1Us5UHNR8jxDhoXAQq7Zyz9SlahCc1E79Kr84R3fULYf3KK6qRP6vOqhKzzicOLq&#10;S14jD63X674pVcPxup2yh+vmgiLQ8BJinHLM98VX9BeRkGeA+Vf/vKLNMpcSmBT2aTXFlNPJudXr&#10;6g20Rlj+FzSf56ykX1vTPVGjYApQNrzTObidh/NMP6gNq4iLjxY7b3mtV8lNClVHnYvjEkd1tV/d&#10;PUIjrPbc5xDNfFHobe082wMHPk69c5u67IpL5YCbR99lFNqo9vLg3RAJmy4Po/bQRr6RMv8wbMxm&#10;HXZqmYUWmltHzEK7+9mFPNDm5zMWnuHuO9fGxfFlIJz8sMT6V7C3AouI3w80nt2vkkxkQE9X4RKg&#10;wjS3YYZz5AxZzErg6i0W/cF2do3WKq4WCkjKipAj4j2y8WRXrPCtDzPc8f8d2mIHxhdbapT7FKM6&#10;kE4Q+ZzxVHff+iBdqgI8LXwz83J8iye2BQmH2jusplfhC95zegqSV/rEfeCdv2xNHVCSumu6mm6R&#10;mcgU7HszNU6Z9/Z14FRyeb2vZmT4BlruW/XriXDN/Sehk66IlZQouC2gaOD4UHkSu4VJsrCulYPb&#10;LMKow53F1jC10Vrpb4ONw7Y9hyrvKaR2vr2x2GuVeSn6Nid2Hs8vzX/eOTR1GlERtmG1P8OZpm35&#10;Zq0mVmD5tGySMu3EfUJJJlqD251YCXvq/PDn7laNyIr7HWhwqB55sl288S2Te1PpA5441lv6Ew7u&#10;/B8jwXsK3qigLqAS1N0HuEALwHsNoBS711xOFELfI1PebAY3wR/8yKe8sH44ZqbYgmB8hfjeeMtJ&#10;lL92u7arX+uInG7JuquZwQnalHrhvHfjS7TmXUdcf2btlRZWzpliaTVnN3DoPgUcYf46818rt2aJ&#10;oXHF7/JEUP/otd1mXW4y457pA6tLw8NddM616f+wDnJpLwsmkG3mGAAzNXxiat5SB3yTJ3apefax&#10;lByjLS7fnNPrnuqbhsYAG0W1nILq4l00yxA9Wpck7pauruij01BMBzFSxiWtHO7jPLnlJYr+Rso2&#10;1Zt35U2fRWFmd1dScUiqa2qNQWfI50Rl+fqjhoIGnfgK+m/VzlVHb9L7Rzqkv0Hi8kpfjZWTt1JQ&#10;PDio7umpLjca7W/liPdZxZAhqpi10xtpLycK2OoUTdMFTjwQp4qB/+2pVlBO/NStrsh3yobIZlRm&#10;jgMq4PVPzgRz341PDLG+CCPllEdr2OVjG9V3qThyu5dMtpL/6k/nOT5ZbX7b1SUcnwPCRE45/NCu&#10;yutZOhq9pTm9HL1W9bFUSy3MOFYBEPd+XHMkC5uzh04frBC6zH8afLYCUcY9Y6hyGwhU67LSZ51I&#10;0s+mLhI3Vz7qoHFSxGqxcRjln8lWTclwTUAsP++73103HgiPX5qX6o6X9wzZbljjnJS/z/VrFzNX&#10;BtfyNMiSHl2CguP2MOh2VH9xXRp3w9jR2eh2J+wGPeMZERrW6cW8E3+HNan8af9hT14f7VuSDYk/&#10;fSxmKrN9tRN81+aSEu0IHKBNX3ru3AvGz5SmS5t8t7FeJxhCZU406PR7HLV5+e7BkXlTxqu5wzOq&#10;Xc/vdPR3leX5KLJT4ZpF3Iip9hfcwAGJH7pAY2SRsgJUXEt7L+PKPEhyHOKI4uo9TJAesdzfkM6c&#10;53wsdzFYXTwf+A+joQ9PN+LsiBbcUZTKw5aIDjEpgoZOOOax5fZL6lxQj7CDrlfbuc/6Zqe73SSJ&#10;SEviZW/Pcmhc7BYu2FnGxLt7xgsWPBl3CopobZkoZNG5LsDDC84gDGu3j+mTuM5VFe1eVhH3Gq1A&#10;P9O7i4up9ciEeuFhbf1S5ghM9XqoeQdBdLHLOs/RzQuTMZex0v/aI35HT3f3yEYnRfmqWyZ3ClB6&#10;De6OlohnPKwYoWxZSPIPbj707zPtsm7Spt1dGtK09sRzkizfi2U9Db7jeb55MxnJ9JNpgrEPNT51&#10;liNFKZlsdPPR/ddyLEZKTVRtf73CS+F461Mje+CJ6fisCDGVEFyY7NR8+9XVV+QU7DCio+33CP3d&#10;9qmD5qVPncL3Yu3HP59EHUYLBn0NXTFtdW5kypTi4qtzjZcbsdhOE3hhoCHYUim3X6uU1DmdIn4A&#10;qKCYQCrzZMBMM/C8UfbtstJcpDCZJ7zfikYsi251eB2x9q6j/bOa3MJUmOCXglKnylQ2udBhWNAh&#10;SkpIbBrx81FxcSxX9I5H6mOx2Hzjlq2Nh3i0udMcZJueNaOEvnSqf+pgmg1Zkxrr4O4pG/MQDVZ0&#10;vyW4zHcY15xkgToMDWIXvPdscG9M2496HbFD5ZiXJeKKNMxVunrIoxqZNIa+xoZaRKHcGXmRHioW&#10;LmBeTnFNyJ+RgVIu3DI3blD40MZPl4PBw23jWhjytvjrEw0NS5oMyoZeq4v+qU5QDQsl9XwNFqkW&#10;WeZM/prHmrpeZBBT9LTJ5R8F7dE5rpaW3W7aRWROw3ohweo673peaCaZvjvCtO5bq9bT7RbxxwxE&#10;HOEm70TaRstC/0QDCXBSyey9pbF3YEF7SMzsz1nkN9TKriWDHZe5I/7PfLXQJE9kKCkg4nQk6+L0&#10;bcZ86WP85ap6+9FOee6xeEr4HLfxP1wyh/91w57EoTZ+hSP6pJyTB6yDqkktbwkL6RmMrkj59ixx&#10;dbnVN943OAiRmorp2Qz0vgW0SFYGuRmIqSST78twLEaIqx3dILNGqQhlYuIiEeQqiisPztMTcTw0&#10;0T0hKxyVPb66SStKPk4VCtDJ8/XIiFDNC0DyTHqt6zEx8PuztX4jmID+GTvY8MUSakJFA+Fspjfc&#10;HYn5GoUt5qWioqsdXRz8vW2jYpj/KoROF1OMOhrcIc4SGke1qwn145VA5VQnYiH33IKo4mRmqEuM&#10;vh2jIWjQLZWGFsFxahwaRAhqsGrc1f6VCefh7sgbUlkE8YhvR72ADWoIozZIFqyTUkR5EdMP7mj3&#10;cTuiXrSouotf3MrRA6fu5vW2qcEnumqlR7WyynwbWRoft+UKrjvLb8wRFCorA7hEURgB4oFYYq86&#10;itLSGWVEUqHqHhqO0g+fzQWjLzlBT67I+t+gxY2ZKmJi/vWphNoyIuLWo69PM3T9vlJXsus3u02i&#10;dMyo1tvSZlnuInlztt+BWBd1oFpYjLPUteGdqLzr86XHj5/F/t961Tnxl/od5RlOgtWnkcdJ/FMT&#10;/frAvYYWzuaWsL6U8AT6j3pEqGI52q05SUG7EnrdQs58OVb03sF0W0TzMNHSplpvjPlaUHC1EyFo&#10;PcuT18FligQK2Gvqg/TmrhuOPam14cShFSd0vbI0+Pj4eA4F6r8GfZX194vL/eJGu1HiWwM2x+6+&#10;hkh5VH3Qxqh4Ychd4Tq2+QjqC+c/fy0StQv+8Dwa3paNEACR2UsWuU8z0XHSDqNL3NupjUoJTxEW&#10;oWYS53v4cEDqQ92it1HDZEUxC59nftzubKi1ImAwQD3ofxGca1j2ZENcS9rj31kkc2Z8giKibuuq&#10;Je9NtUT5IQIG7bCksTq+ZxeDXXdb4M0RYyXJzrLqvXwtfr9htBpg8KGv7S312oiVL0ajbmIfhFcT&#10;Tq4ZMsfM6+H6/po2Tm1Il6+wfumyqPk3LHtm4D78pRMyISzzlUgTG3fHPIfHYHAtTwMnsAQbga7N&#10;1YJfB44b0Gbhofi9P97vzjbyeHLEv6EExnbUzNJOLzN9kWrbJ42a+qphBlQTdeH5NDsn7J7cy0nj&#10;QFxvzj9xNyYs4LOXxJci/BcOFm7F7VNti0kZH9jFZmVoL3GAdivuKsspERfpXpDuc8xvnQWUyQ2b&#10;QpJZSdhbxH5XasHzJ8RsGBtsgY7boYcfEzPZ8UcukkHTC31s1VsNBqbUx3Q2frOhtTzcdOr4lWRq&#10;9x/e5xfSx3aHdw3VamPSUqz0ED6tA6WzmbLSd3Eh0g1Geqv6Vw4QU1N/9jhdL2hvTuUXL/5A4+ED&#10;DtH1ys1A+u927rr024LxJooVJglkeetj2/1bWmoviKjxS+Eju196bIIZ762iyLZF7o9pf4sAxGtn&#10;1HNq5OUduQwI2q+qZ/drFO/ZgRoWS4U+ldr1boKfpJceV1MoCFTPfEulEs+LzNpOFRvbop5gp4/E&#10;uYeDddyaG0LnHvbsk6wJGJ8aaJ45Qktr6mDNXDjl254p92WIafXpdIjFhlXYWfq2j6ZZYOxi33N/&#10;zWKTPCoMNkqelKpSJ/Ln/x4an25LG7Um7AGza04zEu8Q8/Zqsr4twc20EfnvBGS+MItPd4L5tRck&#10;L9naryjcBrPJpS6qWopfqbfHaC5ePHUU7U88jvP2YlGX9VVkd+z0klSh6LoerwIxgjO1UR3J90GP&#10;88S+4cY1soll87YhYVYfIJabxFUcOZKxFwr6BZ/XivRm9+A1xVVxVfRvcCDqHdaf98365zzdBhJb&#10;zhfZ0U2ySZA/DLzeVVKCC0F/bRXfFNTnSq9uz57JPaatjz7GChop9I8Z9soxAA/1E/O93KTJ0SKo&#10;Q241dWYJVGfiYWyHgiaMceeTLHatb7B5sSrSfNnd/vN462k53yy8dwhh7u7YcSWHupZ5YkzvFIKc&#10;ekNO7JpHX7jS8I3fsPmbPVtfh+fVFV4Fq/foyBp4/dlEBRu3HZ4dm2c64z/6OQT0mZkc9Kv582/H&#10;uxq7AyxJx7JHtrmd7Ivri/2XiArAHj0mLL2QGj/yhkLcbTSbC/nRtarAjF2nxYNNs1/zmHaR7aO4&#10;fiDvQGdglbakGk61401MUxLXCzlie3s2r/3NPLgHSXMWQSltnpqZ0saiQqjWLlMG4brmFWUWct+K&#10;KK8HLbq/oSacnN/xTnYz312UL5MTDwGsFnhdMVgSzJX4w6tgidGngzzZfaUvkM9Qwne8O5Yv+TEz&#10;kXmv6h5ZCkLjGDA4iGe5OczWUflQtfDzHokY/lbKOSsKRgB9PEeXlG95pDFnXOVWn1DIVwn+KqXO&#10;oeazGZOIL7HHze1givosJDIYvMNztsvVbH9+9nIza9/Z8Ik6fCy/5d+GL6JqnIVOo7wqwpIT0ZZ8&#10;d/poj3oy3zKsqtkVFCpR1o332qRXxdDPTOJTsdhh9dX6vGtJWmHU7LIZ8bkP60Kl8P1tv3fdVRXr&#10;nG60aAztLVhu99TeyouOdNd3THnUKvu+4UY2eTEIl8386g92rGeRoUgbpnLU3k6ZmkuSNp6rCXFx&#10;UZPwNZ0d9KKCs2/CGaIZb93scnhbmjZrJTVE3ogUeuqTp9EG8hgbqXOugSe7rhGrZwoFclnrilRY&#10;f1VGz85st3kkPWZEudCEJ2YXn9tXlL4H/vA05iKfsDJ/UDua7qsftzppvgPNf/6jLzxotcI76Gh6&#10;ncixu9pS8MtabmpopBYVtCkFSzkwOEqhF0crynGod2531/T6k+l0WO6rdY3tZiZbH1jrWeZBM4RU&#10;WSX2cw+FYK0evaiqwFhuByLhx5az0Q4vb9kvkCOeWhsYbqjISK1GY+qC64ao6Yl25NpGRheCA7cg&#10;0EbB14xapnzCCDsTURp8AZOITw35YulmrlZ83NFX1qb8yIf0tg5z+4dqlVa4OGh/q3i1Y7aNh1ZR&#10;w3etAj36lOrD9zDN/MN34Mfkc+kXIZcV8E8pLL1yXNQgllx5viXP2s2xG7wMvNDhX80NJDW+HNkH&#10;DqzVlyCJY4jGiXzSwht9bBleXdXdoWmi3invP1E5RaBCUZrqiUZbTtQj/B35Qrx9I7tA6buw/Kc+&#10;rFE2YfTJCvMNdZ3S7VOt1tlX5AL2gg1vBYiotrLQ1ekqZbrrbqdXF8txsNb37u9I8Qt+VADnsJ0x&#10;kWaSv1xG5Pxk4nip+kwffRk+hD2tujLTrh434CWcvHm03RBCaKtmByfceagzULuecV7QHEB7vD3v&#10;CVjt73prO5uf8d48XXUJ0rtZ9AUmybhJak4jsnt3hL6DwgcQFSo+p3f/odSX3n86uZjNPd+zMKQ9&#10;13dXVUgThjLWdYCH8l5Ct/AT+dh5rtVsdS9fgZbLG0O+sjA2+1SqTsqtLf0o3Grb7dQweaPFVRtI&#10;Z2cUVRoulEDvrY+tz92l5sKztryU4KFD67BvoN5HcmR2lzVtsZlf0QFcbyW6hwkHjLVow90wIruC&#10;mwt09ZolXSuDmyGKs518NIxDocaR7VLr/0OJ64PTXqS6/kKm7/BFnVwwZ8TFoDpcnmmvBbFvx6qa&#10;r6/BlSOOlz84SHlfmObyw4yIn0OWJhcROQIqE0dyZ0PC7uLbyw5owtPZsX7O0SnWZCc3lQ5K7txM&#10;WEepHwF6B12ZxSoNGll90w9B6/ik3lCjj/kyg2tdD4hHTb03iemDO/szXtNtZVwzM/JMhfpaHn2M&#10;om57dkSvn5KgXRaOQTu2KIL5e9wDilGkpDGYZVlwfCgr/jQwYJY6zp1K2EtOXVyV7lol0nrXcrd2&#10;0PmQaJhonzL6GOCVpiUZk835uLRg0qFaOG0pO40k89n67pi9iPLs9SpS0h1wGz20TCRnq56nBXEu&#10;jeXpFM41n0VmWiuk2aeyMF1yK/7wB9bJhHzjOljmzddw4RaX6UuvtYSPfCNjoyg9lv2JRspCwl07&#10;Is1wcW3KZtHACro86SlADZ6CpTEfbGZkAq3uZkw6+QU/qxHtw03oflo3/po/Qc85b9fT4bMuf3QQ&#10;Wl1xcyLFefeuHGOjRdqdUpfddsQ4wiTfh4e/6elHRBrhKjHviEf3Ca0uSXkGo4WuF/24aLWUX4we&#10;vYJURitWU0w/E5Rj+ap8Yyhg4QTRXkiAMBo6MszzTdr3VIZw0YvYgqBVtYpdJqiUaWRXlVFXxhdj&#10;mMuymWv0i/HzRwzvmTU003DftXEqFU+fdz+26z4hD4Orr1Wk5lB5iVFnyIUrE67ch9/+XogTx9Ln&#10;Oyd7enrmkBLhqffp8fOG2/D+4dUTSobKTR/tjkS6cvhfvzQKxqqhhtwUmPb4aaL/ohU6+QVftnKD&#10;Cy5x/DWKOiK2tDjxfSVwwN0zbYrWbsiuow39V9CbtcIt534vEr/ra55ZWeGwN8H71xyqG2n/mnaG&#10;LbPqDchJDvVKEnM1vdSypM1IkO6xecXpcvmtjSPO1h04TB2RALEfH01fwZj0PNgkcopMeL0WUQkE&#10;uquxRN7iaGvLPTLQKE3zQ6CbMicPXrp6a6xUzg8N9ve89MbVLmFn0foWX3FbBS8cUnjq9YR2MJHX&#10;XBdSZSOxDNRKohRwjAjAD0j0H0Otx5hg5Q1vzny0FqdqUdzByzkVj/ZZXIl3kryo1Aw+bzZD+Yxv&#10;Z7y4/uOciZQqn7+eV7yNReDNiJ5Rr0B18l9RAhtW9aHbDYtewjoLjURhhLIDmAYgum77mfK2yxPN&#10;d6t60ZzI8V31WfEN0obotXYLaqiOyHnra51J4nJ7Ixve621G4MLP9r0UbpoHnqhiMuKfLJJaJWOc&#10;WjUiVdVkrpnlQ8ci0Ac9SN3bpyhTkJ5uMx/ojYdGzOmHRv6TX7oPBq070b/aFeVS/1+T1lMBSlL3&#10;yP4DCbt5QfwulZREO4owrAzMkgVLwMbkm2mCOOPLmScQENB8PC3fBRilG21DlPfXiIi8RE4wVciY&#10;vr4HKUd6iXqgGSl91Y8aQ2zK0e7JeqtbBICOZ2rq03r6Q7VzaeVgZfN10mR28eeG6rua87UuMgGN&#10;zlk1NyLGA/lCIOlJxOxF83unCRVtIoGjv9JI2tySpWmajsFmoZf8Jzv8xW9nY66C/pzaBsNq94aQ&#10;RyNQNyu4B6WuE4S58KtKTteioE1wHPuTvKFz+7m14ksNZ/s9Al7VCRG43jPK4gg0uRRM79j90If8&#10;ouEV6fO7hBeiJ0vRHWXXE+59O/O9dERRh2uW+523bCHh1ePIb7NNbjxBtm9AZfOjiWpkdN7WeqMz&#10;RKz+4eDJf434kl0iwMJbvwc+kcfIH69Iph/PdJ0aLcaGLpXz+zQcbf1OkgjVNeqRoyS7PuHwmmeT&#10;y613c8z2Qx0hJbhm2V60oZz4lfKJb2N83h8Gg+PNpGLj/00I+WzeqlvT/CcSLuhe7px/Bu3hb1Vz&#10;hlYq6kP2nRhB25B/LRH32N3/wYIut5Mrd/ZUS6Y1KbBGovUfpaYaU42fV1cf/kcEQYX1CUbBg5XN&#10;3NsQHWgi72XMYe8ktKyLMEwwtorXrUbtJWhcyXa6CFeftvvoTl6w4250j/4Vv7KouhWl3GsSZFjV&#10;3r5Y+xihheyuLMEkqSHd9XjQYmSeeawK7ivlJaPfXm4IlWM6PMz7r0isjc1uXYo3UA16Yg3FaE5v&#10;KKhp37uZk0kSe+WlDHw5JzA1ObyLaNTzNisnHJ9yHbyKWVxcrn6RSFn+Uf3uJ+HoioEPNEudVG9B&#10;KDn+qxySkZa2w3SnotI6vK8jPUQz8z42x3MkPvwiZCR0OBZl7IEzxmX748HqxTA2KjKdXmNpL2Ks&#10;2zW0h9YqYGFWEeD0QDZxQBMeaa5Jwfe2jJk1uXlzNztsseSNVvUGCedNrVdJVr+E9kpLfkaB0FK6&#10;s3n/8pZaaPTa+Hj+5uBpDJbpiwOftsF7ketmd0eePwz/zamS9zeG/MGa1gZatkspmsJqu9Zn3A0K&#10;rgu2c7O9XioZsgClVBb34H/8RGrwauwaGdm8BotyCe1IRNcplzgAq5OSCFdPUAnvEVVjePRw7Hlt&#10;GN2GVlZpdXb2E5JHRJzLMkBvNDg+bASFwBPqa5axYogBE4zaAO9gTdcGJjwv3B6BiL/UjpQxoZ/6&#10;yCFSEiSI4Le9hDtKJ289T+ZgU2WGTfls8nD9/fWkM82WbWTuuW9buKd1rxsJZCiafzMa8LHh6AMP&#10;rmBtgaP69Wsz/Xhf3+8hCdfc+X0E4V1AnRhbIXWntWpcIUIwYe2dmezF4wGU9Zrwjp960vUhu/3U&#10;qJbJF8RBHh022OtquST/bYj+gg97kBsPcC/G59rPh2GvP1UfHD1lxw6FA+2YvjVk1d4zvux5dkSd&#10;OVtU5Mxu5XHIKv7wBVPPGuLaOiP1PhapSrOUekV3F6rzqDckZh27sTzq1ELZvYhSt0AdZLW490wh&#10;LuwZcuOd6rITSfKsJTwtzYw57XnZvZdvbEfrhLVGmZ5YYp7KPnBgQ875erT86BEVgQa9+7bb3w2R&#10;hZoLFRI3lHtBau9uFJCzfi3DG/KlgX0MX2j2N6e9HlZ5u5zv+6dg0KvqNMUxFEBLd8xs2kMK2lPK&#10;0IPbEArZhkJJHkIJyLZ7xAr15srJKVsepvt7lrdmryX26jAlheBkG4igRjBEzywI1yyVnTH/MYz9&#10;jLfGJ7hV/8bZ1iw+nSnqKebaV9FpWo1P93KpNFyMmPSZ5TXaz2kh3ytnFU8H+hchQEc0vfO228lY&#10;Gz3jteO2D9WnZPqEhPa3q7q9aR1tXJf3SSXGQWw6S8fHK307xSwqTX2mzIyV5HrZxKWdupiwS26x&#10;7JyMjb6+iZujlvrRQ36TWwRtqKKlnEyCL0LgtwzTTZfN6itpEHYwuraH3V0OakqO1q5ZmA7vlEk6&#10;G9MeGWAlPnKnqgvnNtUuvbX55Su/vcljt9hW1SfwP1e1w7z8KgWHNNn8VLUZonC8Bhcu3NAqTAEf&#10;gMB4/vhj2EYb7AjzPwnbFSAu7E4Tf3FtjPRuP4why2QxkZBsnTvJtChJbjnOed6ogSHcESbC/Oh6&#10;WioTyPiQ3jaRuX5ELbVl02F3+YQqF1+s+nYFG6pn8tCeh/q0Jp6CVVG+eaCMy1qDhwu8irZer28b&#10;bO/ZGxNBi6LqeXVtYWKwd6/JIk+qO4UaXvnAZ+RIZn5nEz+UoSzj1e3mSvpj1P+BA/OrX4msdmw9&#10;wpIQnq/PtKetvzIsXKgoYjO96fWVuekr93u9metlfgnx5/mmHN9YtXE1JTlUvbmH3rXd98KQcXbt&#10;uTw6PDKpNrSxvnL+OZtCpG3HOdUubH7mRrRNMbDUszS4fnbrdg9f9aK4ILSsmQ54Wif8KFQKC/Sh&#10;JZ8J4zMq5n8AIjhMQfH5sz5ycd9Wt3amlVR+3aVNGFXtQP1DJBzUhBgZiP4GOBNFadouKLnFktQq&#10;yf6lCFQZSkS4IRqlasF56xeEbko6JCrBM051GtAPz6eRozNFbtTXPFikknWfBA+c+FKViEvtALL7&#10;pJhAIdiw1FyrDcigesX8M6p3yzQ0hY+XPhp16DfFFMW3uK7oa8jHPMzYCCJ2KvQ/Z18dxW00n0TV&#10;N77uWW148iJH9S10sGiet+y9D9WR0zPaVYAmxsjtHp4v5vqO++XZDaE06LX0nC6w9YngcX2N2QHD&#10;iYPR6hN73lp3Xp5VDG36tnoxMuJLnxpceZRiBmqKULUiTTKxKz5i8tzAzuJBHGWbv6oOiq8BBR/w&#10;jbGTuu7LIfqccb8oykGJCMDKjvVvJJJf+GmB9OmqYZmvYkKGt6NhLE+cFnd8nZ2O2Y9nbHpxsTGr&#10;Fu7xtsL0zv7DyNlWw5ohSPp6Zho27f3Z+/QxKvwSeRu0PFsfXXl3qtIuGz3et2bVUNSW+KClNu2k&#10;dfd5NodRhuwnqtzOHL7VHP+/nvSw8EHHyZ1NgK6AzkYm5aIQnxBaULSjKNf+KIp+/nsj3AuHxXpZ&#10;YSa6EMZ9wh7mjKDqlSURlV5KksmAfqVW2w+91qyKVOvfAMqs121SSbv+Bi2W0oIeo5sOYVNBTWQB&#10;2pbM6xEw9PBaOKdH0Ud7RHffsQTpKTo8tWZRGObpZqZShV8dmGpaoeW+iQ4IKGD6X4uogmxcMgAv&#10;C2moeI0G8B7Zh03kYBPUP02x1KvDQTcNF9ZNPtOflnUx5lTwK48qL69KqyvhuZv+qhUZaYr/JUei&#10;YEv6YrDfzi8VVEfxPs1mTXX8ZuKx0E0Qv79s6r7XOg25LYSW1+OVLfJp8ig/S2annAvVN0+yuW2F&#10;5OjrCmUZKsvDwN/+1Ci6uzsaLx6D6urorLfVjdhk5txtWr1BDFEJj5oSWx36OjdH7l54rprd/KQm&#10;Z3LomRQcTLLaJ0MHaDwZpv5r+azkOuIdD5hvwNQW9CHR6yBxRjmRm9ZVsXEIa4kSUfSN6q5G3ZhJ&#10;xJc63ty9sXFTc4qpKWNOGxd7f7GJ78tPRx2vKu+YkmpJntTCEN8vqUJ/+fRpQFSVJJEBoVdPqfRi&#10;XdG6FChz77ZpQn7ZGPwpBbPKBAjIPDpGml+qnaPbrgRlMBi9SuXFVWoiKzXmlyzzpw/6/pwJfWPj&#10;MshNZ6j+K/nWp5CXzCu/pqYVauSSpl7Mh633WH6glNLj6ZyEMLZBXH7eo5+B+B7W0H3pftJVG+RP&#10;dqYaf2H1o3ThBoZP1h6GpSPxHxTCwF5jabEp593Q06Qhn+t3UWi3fxKkUZqP83XXJleXQBvhMg0s&#10;Y+6ZvJQ0ny8AWT94qpC2dtfjh4zVfxJCv2+uShk9Dn7v7KaiavSmsGlD+Db4MCRWHfM6m5AX6tZx&#10;iUnuq1awTAR8c7zZ7RbhKW15givMhlX2IfWiZdN+L4b+01+zFzT4ekTsrI7mZ8WdLYJJ6bFey5XB&#10;fDfD9VPtA3O4OvXj6mWHEdMxNeJ6+hhVxrpCrNUej1Jb6De1pdygP6L0f1AOBjSzakTBh8OHNjMW&#10;ngpbUZOxn6q5BY4rKo4dUmBc3ozw+1TZ7sas6GwLBZNVJ2Qfiq2+GUJuPnoK75kSoCLJMiz+rYRK&#10;WZnL2Zb/xDP1x0WW2R10Iyy4wmYa3HAEcZjFNb8DU295sgCseYyRqBcdHnLyqtogFbNSy0gWlqX3&#10;r4KCYlH8smDpVCkEvtiJ2J+PUL8DQ9/7Te18K7u5wzsm1OZCoZOfGmxxYO/0mF2fUS4yPRdE03M7&#10;yHbk3NF3yDc30FC9XzCUtO2Uuh0l7kDMkp+t3lWpUbPYB1oQxatVtWpl4OmjwQnv2JA/6VHfDJrj&#10;vQMnY5a/6JOrtEWufXKkQq83PVSVk2p9jgAvO9zKgsxd2ddicmd1P9eGFCdPhWsuilIrA8HEGApl&#10;3jeGfX1DQ0PCd3j11OfT/KHVU9j2mF9QLyj0P5ePm3eLGoPou13ULtLqzheGWZJcYkaJ8IIPPtrz&#10;pI2nkg3BkgO/4wFX+QaftEF/o5u780b3wq2cL02qCTOrI/M7+Q3U8TU+pj9PnLFjiB2x+9EmpqTa&#10;FGpKvA4b9q5o9cfcS9JbW3mHFggPIlT1Pwmeg71nES1f2PA5OvuhCLuwzT/gS/BooTQbJ9r9H/qW&#10;GONgYKSoZVtpE35b311ex+xGRYMMKquvWalM3x/MItE3O5RLGb/gwSMtnM8K6NpambVxs6bTm/2d&#10;IT0wOrx3ptWBi1YyT6oedVEfUAtIfAdlbPiyrTf2f4389C9acEmDtN9RjOSLvuocJrnJD4vXqliP&#10;UgFlhNWVuohjL+tN4WQDn8md6Oj9fTcbAxMzAKpxW83twikwEHj2ZgYefapoWvew+vD5ys6IO1E1&#10;maQWWJ6DyrNTVerWhyJB+BOS9i/B4m8b9PjDVvZRK2aFJut/Z/b0L1kgShFVlLhiNSHBNap3RZ+b&#10;7fZoTYMLbH45D+25Gi8qsgKNQ2SfbscVOxxFArANdLaxn3ud6ChSc9tF+rcSltUIXT/WEflLNooG&#10;Tbf08AEsvrs9auWmRgpfvT57IcVwa8c71JNftgTWfRcdMEbXjk6K8bNI25utwkKRGfXtyrxuuGtf&#10;8JfOyYKWOL23+SjMkmtU07HqeoHbervR68qsqf6HJpejiBW8P3mticEAvcaukXH1PXETv24r3jPy&#10;CzAWbUZYZNegnw15e4SwAs94QUOC366cjR+ht+RvBMXBaN//YRf1Us6XLpJ3KJtEGN7KJRKZMOCn&#10;iNlJHFZK9p3pu3E7qpziAZ+FoYNuj2ieNRbtMYZeP5ERtIq0Nf/HIHS4OU8HHIKwWslMjfDH+WO/&#10;aleo57SgvdCq4NiBt22zuFHuJ7oasuKGDaeE+eQYaUSivboKjQoNN3TW6XYGaOOBtP10yiT4Duqc&#10;VAsXM3pITKECXwPqxnzVCv+GccJHVkti0sV4T1inlptPmbVBYftTIHJk2u6UNoMWIte1yMn0ITn3&#10;qtAq+h6zIq48+eJb9Mse95yhZimXzvSftpmaWrcg4NHWGaPn9Hk/JMWdqi7XgWjSe8bqX6vuwqwl&#10;6syc+VNQ+7F5ahWQU5ChY8g1oWMRZWYD6x7YEVmViywUs59hX11R4vNneXD18q6VDys+70ECmg6a&#10;TbubHp0u6LKHiVf2bTC/meWden0dktJI2zEbN2n2LNjPT/qA5QA61wu/T32ESSUFMvX4qTBARY5O&#10;Th7tiNWvrzfKjUYoe7o/6kHXgMoTSIYepgsgPRmksF13ITFP83jsDoit93s1lN5gTnHserQJjPY4&#10;vfSei4ey8pM+g8uNUW/ik5IjPo+qVZmug0PUs2B3pr/GXquvr1/EQlfQXN/w+1NdqWmmu765yBKb&#10;UkzftxdD/8xKf+a7oxtbKt8lxheoyLTzjKLKZl5QqDIV3/OMrn/lcsYvt3uzY9i6x9ZLWRt8yxkT&#10;njIyeVRMs11fEGljEsbvol5hWiY4c+jo6ED/CaDKpBKGWFMl2xDKdlK0cNkLj4PTaajnalwE+2Mg&#10;22gXOJurW9w5+vZVS5P8K2Dq9chfXv7BJ+b7/a/q690ozNJQ3ziMPnMmVG/tHuZJVvBXzOynwjPu&#10;bPnbvgrP7w0I9+j4ePxqYrhQmIoeqjwL34Oo5G2opImtv5nsd5gvfdkWUJX9rtUxZL87zX76qCUi&#10;plEhK+Rjrvq4L7UDZKO3pa9WUUIHkxL3rz/CXPVlGClroNHDhbP5W+o6K8E9kunukn+AvoK5tHmt&#10;tU0Nu2VN5N0P6fOZRiy5L7s6EnTjzfir3aqtqOKb0U8XXKe1jPTXnfJcDk3T1NcD1RshjLy8er3e&#10;o7yo6NtV1efkXIi1JHgDqFIfldEyAtQWOkv/MVCSq4suyCMSoiOFLcuQlUt5orJxp6OazqySrcaI&#10;p7RkidDJEMxxk9W2ymir1t89644PuW4GnJvtYtNSklhseuCJXl2pN77V3QedtPyQzbaTgmqwMYHG&#10;16jh8YWt9BUENS8IaWw6LzeO1Jn20ZDOZqPV4ceh58yxX3BH9/5jxCeX67qdXJDNdtRTm9SXsrtp&#10;45WOLCB/GcXPTr0XAZbODRcaHeYJm81i/CifHhxrcN/lcROHE/zGqAxobNX5iMk0lNHk1jIfYOHt&#10;iWj01UjJPlQnHAp0fY7e854td412d+fL5TvYdYt42fVdtSEZYfWTQKcVpqOfmQpGGCuarn64uexs&#10;iDZ3rgw9y1Pi7mnpLM8W8J65/kHP6vH1i6haldmaWq4GBzLy3+WeXSyhimGloC2n2Jx8Y0tdKRSH&#10;bh+S2Flbv9vqNCV/11dgUPzqUJ1GzyJ23eIYRXJF7bm5ZMBDqfUgVEaQyrJJ7PYXLqV4Ma/OwdJ8&#10;hzt/wmTHfkTEPLLBKvzW+JEmM5T4wmpVtP0+nm+40nP5+55wNc2a2uaGYIX5emlg2b6a7VohNI2f&#10;jrwj7ElZrLZVIL5caT4vinhtfbi50bgmexGEpTduFRELqnbn1QtIacYO9840WBYNNBSggikWjJdx&#10;dBybe6w2Q1k1lFpLYbY90tQq0RBcBr9T7h/PXM9VZnXTibqDiIaJ11MoC9RsqivJE5PbeTMq/z6a&#10;+siK9MdgcL9gWJKv8/SmajEEmXm53KrAnoD2mOkDP9c1GtsoKfQf2m7MM5S0EMx3kA+WCFlBUs4D&#10;X64wKNtT2/jJSGHop9RuLzQ4U1Wd1xTq7zAdG+lDPuBh5xnzlWRyD0tCu1iJMG1qrrJ8ufMjO/fn&#10;v9PasszV4tVodQ+r7F/Iz4sCK16bj1MZO8FuJDa6h73uPE14AwNOAj6YMIjFTmO+4G6KUepRgqul&#10;tVCFCM/X01M8qK/cbULn6tyGBXlf7gC7O2cbFLxAsty2ll4aqT3Y5e41EJ9aqhJVufP5a59zVXSt&#10;C+FXj+GOWF1evpg7MMSl+7tyOcjGxUkw47WSO5GYhvJbZRTE9efcXdqhWp0HqZ7Z8UrzbtZIS6Eq&#10;KMt2bVLJSjbLDILT8TVwtl2a3HO+hBZgdtAXDw8Pm7dK8uyvmfGfOco6WFSmb6dhCggef2QbBc0g&#10;dOQC0mO0eZv5UcnkETWb4OJ0TRrJ/YKeCDxu/mASWTHMaRtnVoyAeC4+l7dA7y/DfthbXcwelfku&#10;NFw9PWb2L6ivDzX0PG+su6PHv2xqf/jAHk0PuAIWEQycwaWLXBjxgyvVPWw4oQwX+rVNe8g9+Amr&#10;P4knbp53JSCpWMlhoZGcvFU9r4GwHAS3OVMfy3mlrGcqF08invPLkkYRJUXrrW8gwc9pG32MrlWX&#10;YaMqazZ/2UOhIG/etnlWgSZ9es2yyHm6pQdSq3wpiX/WIcrzWeDZ3p+iezj8rqjdF29ObFwplPvh&#10;rioa9rDhfS1R9DjziZo78+8izDFzZW68OkJhkja9yMQfda3kLdQvZwMYfGy4m69b3JkJzpX98VIr&#10;/bt+f3x44lWjuwKRgdsloCwMwZkcC2G0oR23yKb7hWxt4dli4Wdxy1MucIRyE8tgR56rPImuyaC4&#10;N2W2fyGIFyiukvP8Aq9mqZXcYVI13ijxnKaTqqm6NXu3ocIfNQ2bt4mbxctNe+jBydS1RX2h1eoo&#10;JAmGwqWbfdvkqr3T2MHp00qPMPXAd/nI2iaCwYFaH2u79SWLrvPvoqj3rQY37E4r8vq6OP/fluTR&#10;RiACVPmATxEWZIfbYM6PCn9Kc+Ga3Z6Zvq/JE7Ei+UnxLWnKk9Sb87kYHtq6zz8Qyt4bhm20E+Gc&#10;Si6XDUrlmWeV23QccauaAMPzrrLRxM7Vh/1RoVl5YUUUt62PdG1L5BAvxL2/SCQoezU/8cHRmuqG&#10;GfR7OeuS3kraw9Gr7WuwN3/vkTSFUHBQMVAGo7lJ1KUWq8xnWambxjsNAnoT7VEfiZmYRorGfBbe&#10;gp+4fj661OdfrHfqp3amJnjDWdl2cRE1X1RBdSWCfUyrZ2eDS6dH2/vBQWm7DLWOuGWEtN+3b/LM&#10;1JSXJ355tGIphP+036egjkZvKJWh++mImFPaGS6uvK80qc8hEBVdbGAi4bDatjUMn/QYkW8U8zX0&#10;cAGm6bkU9rrRvYHiLpHMpyIRFr8nW+7q7rAloF5t9lXvLb8jck/ZaXmS3eO2qLhtHtANO9DOsAwc&#10;3dCnF3jPdGxzuPqg/rHrcG07FBsLszacospXirTpMQ7WTyOB75qPtqeeerpBf5D2NFErY2nANdNs&#10;86ylyzEuROoe3h8Cn8VVOvujlp7iWlHfGLqPlgMdiShGmu+qgjivnJ2oVIXMf7TsDo5oKEOxu54Z&#10;I21oI8qL08U2dJr7HTQHCtaSR4xFS6f3bCAHcOIAsdkwJjfTWYmISvyJa6vBRsD168vRlIOsn/RM&#10;L6rBT7POBB8wDuXZWjdqq0NFaKnN2fq8VOgaoucqj9/jNcpzl6Uf+pdmzXjCMyT2lFGUDN+dnx2K&#10;kaS3hSnvMM+1kA1C0rDdQrUpogYjbqIbz/huXDCy9NGrjJxQ8k8dTLl+Eb+Cd+JhzXFX5/IvvfPl&#10;etM9OXZHPvETyC6jor2SEERuxmv9TcvuldO500Khrz+JIn7bXNLAD9/XAij+2tJkqQPHKzdVwaqB&#10;HE4WsW2SZhxppaZrPn3kmHCgcFxuaP6+t6uZt5d07Y/ndSpo1BfS+laqRcQBn1ZSf0hLktdG9aSI&#10;ikB7veqBWdZ7qJ6/hMPn0jOMS9wk/FmuOuddAOu3e+0zjkCs236nNSdgJpcTcUdWDn2eq0N2duAb&#10;UAdWNwIIIeyIeo8aLzDZ/pLu7N+289/+oQjsoOeK6wRVbeabEULVjJIijF0nvDNMeXt4KGZM8eRx&#10;tbUWLznqXWidEgxpLZdxlImK66GRzL7vi8HUoXOVB8HVUqzzwdAtFNe6LD8B2DlKKj4tMF5pFPKw&#10;1E//3VQ2I5//WLDfbGL5LtAy1Ng7LGUVxbDT1+MGUSt6B0SeOPPcX/7TNqx9dlHnV3WCLhbGWo1A&#10;DEE/bdVbcMS6CxhEI9pqr8EkKzdbMmRToi1erIv4VKKjqIW6MkFFjYuCjyyO2jwb3V/m3skXyYyr&#10;ePv4jC2dDElgSjhFUUwCPDvH9FYqX6kCOwV62pqzEjFKzQbIGk02Dum1L02rBjvvszw/oeO9HlOa&#10;oYGuxkoP9994AsIe59cjQTNoz2OFtodBJepKQbXQ5HlnVQ92v6oWyxd3ENZNbL65o5ttLFSeClFw&#10;C2D4LnAmxhwyYhwtgCbItre7z6g/0FOtwlI7s92CVh8fhOFQTyHC3r6E1OSN2V74ozQQPsrD3vxN&#10;TSLl+Xr9o8P+Xe+lQXpbUL98J0DWKXZp1XtqCkOSJdo6MtuXvtFjyi02AVB/61dP8klpl5aQo2d8&#10;xqUxGcmTQgevyjVL7lY5dJWth4f2fOZH/XEPbox0z9Mxmk95IvF6DCiuabq14zglsabHZd6f9zOl&#10;p1fgia2b2oiZIml/pBsaS3S470L1vsPO8+FZ/PwXa6sTvMdkIWPtLpZanwwGrYPpKNXiKAyUuzRX&#10;70nVeb46ErZHL6WuqI3n43uRxZWqG8uNisc6F/IWWttBnROLj8rBEaTVWTrOiy7W3prrdjB00wSp&#10;DA1HvRmZdshgVx6zS99HdpD07YvAWWuOO8YPN6W7eeBooFgk9ke++Me+M/qUYW1HEzkVhzPrWqX6&#10;YAVAu9ydKRXKHG8skQYe2cEpSCH/sBToHxHYl3pmnSMfeJfrazOl8pWDBx6U/TeQIpIvpjD/tCp3&#10;uVniWY6PGlXBAs2axAORO/dF1tkpteB/vy+IgefgZOnwFhi8yrH/BULxw+WDnZH9xg3xeOpJTWTb&#10;QfLsXOpdxkWxEk/E4L71s0I3Tm4NW6cwMjBRdvb2AXrLjXgCrGl5Ep7HheXW9SB/aC0m0WqB0ufr&#10;H7kJDLwum/VMIh0PhaMIxlGw5KzX1BgDuULU1kQ5/hFGFzMV5ZAm4aYJtaW0SSx0cVUOYfuoboEN&#10;IqRjKO3eW1DeDUe4iUETb1FO+T9lgd64NDq+tFVNMV9NV9fpvjRLnh8fH5TtNi7rK//Zh2aXK7ol&#10;Y0tuvF29Yf9CGczCdypA5EoUBV87OW8fj8qhkoBhZtMdcSN5hu9OtGffwBsgpfxwyP9np/76eLhd&#10;/hp1U7bMB52k0n2xl0/J0hYneCafOzVE9fgexlP7u7y5gE5WCif/fl8CA7Lxtaf2DrSTrvr/7V1r&#10;V9paE46CoMCLGqGwACPIARGVclkqAUQWVuWmQLm7QFNFwPD/v7+zdxII4W5Pe1rNfDnLA0nI7Onc&#10;5xm2YiY0w+Ol+cCW1BVesdrQYe0Wa+PAM2GUDu54vs1D/1kNi0zSMkvF56pVE7ft/EAwiNb+Ir7C&#10;kDsMLAROC3+W1/DNjmBCmGULshD9Gg6AsDQdD8Dhtfz9VuTkCAfCvuzGYJ1Gl6u9MYRPWin78WxD&#10;wWosu8ToWJx9W9hgNTeGqblYeoKTRYnapaF8iApws4Jxsnq1WCfYqomBpijIk6vImN5K7KlZ7cI/&#10;+tec0oe9q7eIOjSgV8MFjhVJMfpzo1FtRxVUJjZQN+WXoKIKOivuNkg89WSLV5SoH1VC+ah06Odx&#10;Y6gazx75ItnwKtOg7yrNVkYmR+ZY82Po7dyYu6l53hmW7MNOqEFih5mYU593K/nzxTiQDdpZk0kX&#10;pwhNUd0S2apUS6F/VSg4G4tzhXuACMXflDSPOkJUcgkFCPegTgBtRUoRN3/mPqtIlDvtikuKvT16&#10;ZTyEfvbcJoY5/DhhW2L9SjX62/9ucnqx8/is34phtZb3uQ+vE5gHYH1aSYK+P20a6tA+xOWkzXe4&#10;Pny0hBsONQsplRbqCixFKvvduf7e9POirOFXlVjDHiiE/LP4othan6BHW/PDkM5bcIT8s4rLT7x3&#10;sh8ga2Ou1AOMEglaJwZIN0FHE2ZSe+fG0xpX3gKcY6Bjc3yWJYztfhUX5TRTEl/Kb6MNNVRTfNPA&#10;iuK7pL5rnjTFqUtNnZXzHddVI6mchYMQUi/7eT8hXPMuZXTQDYmkghGFqIB00zhQdm1wnL7t9aRj&#10;IAyxOtdGxJj6sI5ic/bN47nT+cWw8Vt42kNjG45OWrc36bGBw0XSO+IrvxQji+BnzWOg/Pl7OUD1&#10;EUxBOKa78I9vdOcVlQd3y/l+6BI0k66Ue0fsZmH4PH2GIBOvSyY08OV0RCVIWaZwPxZ2oK+QjbdL&#10;iYCcjaVxOg9LjNYNfvgTzIm+55/GezktXyflgPfrBcheEXqQblemtC6dbdqu4ZD0qlDfQXjB3tFb&#10;Eido1Qgx5mJqh1uQQCctqLwbZXPfn3B4kElZ3lPH/anzHNnV8lN3ki9+HwdiK5Ev35TX0+YnGni+&#10;Z6eIXMJECnlNzX6/pDPiQdi9+i3nesEqbYGgqXMWdZDNru4rUCrFG+7wAiusBhm50szNdAJx96xx&#10;a7dKf8KmwffxWr5qEgfuxOUG+EJyaNisSEwydDnhITwZ0x4FvR1Axh8EZbasd/MphPEvoubjIrV0&#10;LHNndVxXvTay9j3GK/Q4QfPdzkAH/oNrtOXlcjejL7j4zK4sGr+XAzTAYnAEmg3rFURtNe990TCW&#10;gyZ/AsFoFOXiqm+tmtees6HEQwHJYG4T9oj9BClTaGzOpYCMDZfMWEW7LIySmLVRVGNI/FpziZwO&#10;sVqdoYMp5Xh4L3oPyca1n3hD+dJpHPjKup6zWHp2VLRTq7bjCq6O9RufN+HkmJ6BdUEXx/pD1cOv&#10;ShyOgikDGaU4PdMsRu18m4DerYj6owhg2VipIB3KFCclRtCzylC0rxfqORC9fvFIR9DlchnfNaku&#10;FgJn/T7XdII1JUxFLgM9gcR1GuVtM6EWYKGfTL+WA1Cl4MhNUgmkATtwXgU8mxh1b6Fn7121ECo4&#10;zEE0qPWj/R8jZ+KQnFApzafOylUo0QGGjlX1fReHMIdq9rZaKx1ZZr7PTpUTtNVvN69gd01EA/Ru&#10;BNr+Fe1uGgaKyRsOxcDpRrcXRs1nzdtNf1xyS3Ycf61wzb47HnHO2WEF24UoTCUP7jYVb2P7N6BM&#10;D3kJtJYdNRrkDSUz2gxomwLlQofu2ynRTGJIfX5PlzQjo69os8KYfond+S2U8PA4zOY6iR5keGEQ&#10;6QTpMdiCgRxOteHOJnQ8KXcvx7PFvhGTajpeqIIC9/+J+sl/eZJ/37M7WnazRCgt/xMjeB2PVTCp&#10;zYus9v7qdjcC88840x8PPgvg1+rCtPcOKYz+6Iog1NiOakZMJh3PVnJSW0wnShlnl9AjkElz7jmo&#10;y2D5JMtkWA1NCwU7m0PD4qxo1nJVbRybYjpn6+85j7gIbVr5eioCD3nP3eRr5nFg9fkZXHglblkD&#10;SHVxgYO/tJxon2KF4Mt+Bwym6/vOd/VwiZP9Uf9ontC8FNhkjfeNtmvSYBe+cf4Y9dw1CUfEL7V/&#10;TGlclVEHFiJheztE6s+ERdnBNyBzaNL/NvVsgKL0b99Uvt8kDgSsMxo/haTLTv0gRniq1Vq3lxX2&#10;TYBveD6KaDJye+Si0aOWmQr7oYxCPyWQ2xaPsJVps0hkxFWB+NrXNoRge94doCKHK8uB7E0/a6oh&#10;29e/4V+CFWTHi/IbTKZwa0QrZtU5b2iwc0KY+Zj8KrAMgxmpydPIUcyBSsGLB+PHM4CBaB+ZRc1T&#10;AXeLdwUYi4HTcjeTBLZmiz73M+nJy+JUo/ZdDmX/BtHzPeCWzlgE0i39N17k7NvY78IUvQNjPY3G&#10;AL9LWhRJC2Fqs6iayQO4vNwhak4AF88gsCCWRetXLw37T+HCeCHOV8A7p2T6KBxo7mUeg263uwWy&#10;55Vu2OGkLzU02J0r/6to59+GUayg4ndYXszFEyEICYzOlwWiwo7JJHigCczCQBCa3Wt1dagMCM9G&#10;g56A/6pfyD0FGiCTEqVhIHzu3g92eHyUU/ic76GH4BJLGNJVpA8oc8apoCG5bEKeLQZTN5N1j++p&#10;aBjUx/J5Z07BiWXg4uVMGKXwfWfXLBZUxohDJNKCT1cflXyqF/6nl5PxfOEiDn8NqW+xCDG0L6Gr&#10;I5VcurecQ8bag1r6T2yLJlk+5wn/uW/tu04naZXqestbu0FnnzSHQkrmdEwD2rkDDsDwxNvrJCPM&#10;qJw6Vdt/fmklktAAiMjO3kLSb9AotY0347FRVNTLwA5lVwCaXNCnqa2bmQ5a7YKfQqK6SPDUFutT&#10;RZ2C+LnDh+DVtpxM/nNFbPovw/bRugJhqf+tYd0B8JHg/jlqHx2ShSCFVLKvBkvfnSNqSXJrau8y&#10;APgSPD2JYpFDlOl2SzM2NRhTgwDloUzQh7hOwgRS7EZ6Wquys6i4PRLZY375zN/Iefk3m/nZNJhb&#10;Iw9QctdlxIU3MZ0ySnIbD7GVz2r6ly+g964vhnMWTengQxdm47JK8lDxKMl1DFCMMd8bLzHlZWBn&#10;mwQliOQZwK722nZO5eYiU4/GVHWfR/LfN3B2ODAHx0g+4D+YAxkuFIWjL5MHxpOrMcEDQTjXZdeQ&#10;tSsOPLoEJ5qWiVtCCQqPht+zdyAYeoCihE6qSRygzee5FQq2+PR269F1gs4GdkVPz8E+3okR9jWY&#10;6ytdxL048M8fzP7P/dNO/C9U5wJqv7nKazsXQZoKYc6JSfnN3aOaW253WBAGR9jSzzabqwnUc6qr&#10;1G/4D5qcGmJE/lcKJarXcD8XPQbR4uRtqwkKuzW34kYfQJuRBuQPTl0P0jxFcj/N+jfdcnb5LxDr&#10;lyIoGF9Ntw3tdXWivFVxVRQYcntIMEdJJzfE1S2AzgEbyTcIUhn9pST+EI9L0NvqFnhyZTcoteGS&#10;3+stXlxvIFtM1Tb8inrU5TrabOWvBg+ehQqFObtT+AsYLP/E6RygbkyosMCEDiwqZQbSbIhcbxjr&#10;n7VvCQtv92B7Ajf8yniRaEFAIexO6QnzIIyz/YrMLTmqroK3oAf/AWWq7RCabrhv9poM7GaIKOUG&#10;CUDmhn9wrvowkD31a3jSuK18mB+JAzRgggJ6owbwTHlSx83PrcuR7mBNnKYzIHUweukyaGLkCt7N&#10;CM1X0IY3Snp2Defq8loutVfYvEbGMaNxbIm0aftRwzCaxtdkEmTZFxlVtcJfol6tfOpwKrxVJh35&#10;JU0HH+mQ/8R3eVF7AlvcydGmRH0tpMl8Y58mDrj2/WA0y7EeeGmZrm2dAHAqfYs9x06bZzAABB/y&#10;3paAtEYQP7TNS8UBHggRUxRb9yjkrn0BjabXTaN68AjdDQq4qD0hZ1sY3PFPZLX8myQcKFXYbVBn&#10;AdT8+VKciYHLeMWLOJbaagwhctZxk76A6Um7ZZ0m9A2Pr59zJxoV29WFoF8dNSWlG9aSeSF8dnJY&#10;pqfIF3BOTUOToWCxDKvO/e/fAiLLxm/mgCmYu4YD1X9TemrxxswKA5W9BCNIW+xEwDu0cRnnUkFl&#10;TZIOzOL0zRnpa0I6RtuwcqgcAh0HBlVhSnnBGuZAWZC9Z9fzb2ag/Lh3c4CCpvWoYomhNGY1duli&#10;XRXtO8Yp0GIq5PsltHY+D0OVqbN0jyZXkLQZuZVDIgqaNHtEEidnroNau2tlbvBLy5gE75aF338h&#10;k2gseV7r+zgLrP4iVZOZaZXVOCczZSR4JEJMYAurEh1WGmZXRMKnNuPqMkYNlOkzc6C3ipEGfF3z&#10;Kk2TzftZC0+u+ygw4NBmKaTwklZfDLluDuS54amMHy9lYv1+yNDej/z+sGkaSWDKUW0yvbdoxb4r&#10;d4R+ZslDho9VF6F1yaEpe5rb4PujrpT5BDFqzraCgloYQGJ6Hk0jhctsR2xQgvbSOx4tqhjKzEPl&#10;SU6gzOfxx/8GEwrrsQKiIDLw33unwAxJGBF7fPlKn4Ds5RCY3mhLgZRnPlWU67YCQa3vHv5DQesM&#10;a384WwyS6OOfgPyG0Ou5iazjYuNeVljPB3hYd6fI3YOk8/YcBIwIcvHWOqV660ueKOebVe0+wPbK&#10;9Ok54Ob75+hOcxwybzJ3qJtTbErT1Csk+I4aIcgYdzbtham8pE0K1t+InbrWk7zMxbRDsO5PfwQy&#10;A5bjAHiH7ArnzOUiKMRFi9hmUHPNdf7oPLxGk77Hk8fTlvsB8rc/IQeSr7gcQnWoeHHDoTk4qrAu&#10;voo3mxuFWzDrt09Xrs0d2eJ+QsH5N16ZJIkEQ0Cw2rjToPbkQw6TdAHqHLMV2gPtXd0Fvix/5TNw&#10;4EE7e/J2nAemK9Z+k3ZbWnVUwFuC6NAeEbvCe5tlkjkA5tM8K6k8kUNNw+m7OXdDiCGN3n0b+UKZ&#10;AzIHZA78BxxIftxJ2v8DIDl20BODTIEAAAAASUVORK5CYIJQSwMECgAAAAAAAAAhAPOy78VTFwAA&#10;UxcAABQAAABkcnMvbWVkaWEvaW1hZ2UyLnBuZ4lQTkcNChoKAAAADUlIRFIAAAEPAAABAQgDAAAB&#10;Jvzg6gAAAAFzUkdCAK7OHOkAAAAEZ0FNQQAAsY8L/GEFAAAC7lBMVEUAAAD9/f3////+/v79/f3+&#10;/v7+/v79/f3+/v79/f3////9/f3+/v79/f3+/v79/f39/f3+/v79/f3////9/f3+/v79/f3+/v7/&#10;///9/f3////+/v79/f3+/v79/f3+/v79/f39/f3+/v79/f39/f3+/v79/f3+/v7////9/f3+/v79&#10;/f39/f3+/v79/f3////9/f3+/v79/f3+/v7////9/f3+/v79/f3+/v79/f39/f39/f3+/v79/f3/&#10;///////9/f3+/v79/f3+/v7////9/f3+/v7+/v7+/v79/f3+/v79/f39/f3+/v79/f39/f3+/v79&#10;/f3+/v7////9/f3////+/v79/f3+/v79/f3////9/f3+/v79/f3+/v7+/v79/f3////+/v79/f3+&#10;/v79/f39/f3+/v79/f3+/v7////9/f3+/v7////9/f3+/v7+/v7+/v79/f39/f3+/v79/f3+/v79&#10;/f3+/v79/f3////+/v79/f3+/v7////9/f39/f3+/v79/f3////////9/f39/f3+/v7+/v79/f3+&#10;/v79/f3////9/f3+/v79/f3////+/v79/f3+/v79/f3+/v7+/v79/f3+/v79/f3+/v79/f39/f3+&#10;/v79/f3+/v79/f3+/v79/f3+/v79/f3+/v79/f39/f3+/v79/f3+/v7////9/f3+/v79/f3+/v79&#10;/f3+/v79/f3+/v7////+/v79/f3+/v79/f39/f3+/v7////9/f3+/v79/f3////9/f39/f3+/v7/&#10;///9/f39/f3+/v7////+/v79/f3+/v79/f3////+/v79/f3+/v79/f39/f3+/v79/f3+/v79/f3+&#10;/v7////9/f3+/v7////9/f39/f39/f3+/v7////9/f3+/v79/f3+/v7////9/f3+/v79/f39/f3+&#10;/v79/f3+/v7////9/f3+/v79/f39/f3+/v79/f3+/v79/f3////9/f3+/v79/f3+/v4c8VL7AAAA&#10;+nRSTlMAiUAaylsHt0j48KQ15XaR0mO/Iqw97X4PmVAq2muGF8e0RfWhMuJzBI4fz7xN/WCpOup7&#10;DJYn12iDxLFC8hRVni/fcAGLHF0JuUr6pjfnkyTUZczBeFKuP+8RmyzcbRnJgFq2R/ejNOR1BpAh&#10;iNFiDk+r7H2YKdlqhTwWxlf/s/Qx4QNEjc5fC7tM/B6oOemgepUm1mcTw1SwQfGdLt5vihvLXLhJ&#10;+aU25ncIkiPTUa0+7n8QK9tsh8hZwLVG9hii43QFj9BhMw29Tv4gO+t8l9hphBXFViiyQ6rzn+Bx&#10;AowdzV4wukv7pzjoeQqUJdWBEsJTr2acLd1utnGKMwAAAAlwSFlzAAAh1QAAIdUBBJy0nQAAEuhJ&#10;REFUeF7lXXl8VcUVvhUMomJDVAwuoI3Ep5RX1CioRbBGoQ24gFil0KKQgkEUxYo1OI0EBXkuVWio&#10;uFQQUUEQLLiBKIbaSCRuWG1ZUqwaSiUoLqX/9d77trvMcmbm3CXx/sOPvHO+850zy507yxnD8D5V&#10;vr/4/kAwRAgpF8EQIrQkFkmJRUwJkSWxyFaxiC3BtyQW2UAX+V7mz6x/7FhzZTKlwZZ5IVdeVQwh&#10;V4HSZBo9RV7iE6LUCY8Mtda4ZKgSd4hF3IYepcGIuXwjFslKZMtjrd9SWsRqi6cxKs0qZ12i1yvr&#10;rx1z2Nb/JnktearjYH/1vNZXYf1/ONLfRXQVNW7DKBCLsCTOF6uSy4QyokZvGDeIRcyIPSmwJGr0&#10;hvGIWMQu4rO4lhg1xaHTQSySqZy3cSzl6q9bhtbgnX+zpDvzhLIVgi2TN8iScVKaRBOitABhi/UI&#10;vCzsGerFnRT91ea2JLRDf4l63Wb3qcaOjCyrB7JZsiqN/ffP0qoMGVe9bqDV8iQhSad1fw9kYnvo&#10;lfq7IIoD7j9dKuwOuAID9NQzMdIHuYUSH2lUqxz6SWvRWrseyK3M2ieBm63teyR02J2AOkido9kp&#10;ozib7mBFFHEfIgZuFvaJeYwWUccv/P1mRxciFKYKdMrTmaOG4OuPR0jj0MMqA3Mou2S8JcKAHSoq&#10;2/S4kfN0FiGkf5/PgYAhWFJskKfBIDxnoCDWwJf9AFH4cR0HQhGVDgSk1QUyiNK4ACgOjFRefKfj&#10;z3cIUXLC3u8+47LcTyKQ2owkXS47nhSg2Bgnc4RsgVlcFNPUQyKy1SYKV0Y4oZHWvhEol7NVLGIG&#10;+V3WKBWTzIGYEpaXPsgM8beb2IhZnk+JpfgS9SZIiy7IEquC6oLYtfwTTZR0e9QDOR4DhNsxQPll&#10;QLSG99uznRnUKE0u1yEu1EDJ987qICdigDheE8JpXiZVB8hEVX9udIAoV1onBlGdtnKBNKn582cX&#10;iKI/bgwckI85/lzuMSj/X2tIWi6v5tLITEh21IHJOTlFGWWrM1CKKL3cwX5GBcZXXsDvC4etr7nd&#10;GIwUo9qMh2nbUhXsqtcIhRnOa45FMBRRiwagnCbCMAxrOYv7jBZjGMaLfAwIhCXDQTkRimGYCwys&#10;B4xh2MMj+gMH4bjzBhiFF1koSGbNR88fbhHfDaNiz9jqhrYbBoig1vtXoACdU9ID6pqHZgWon1vp&#10;K18rgETWjWFr5L+IrR8BgwxXh12Ysfq5C1lM5QOH/JS8uDMyYhAHhkvYsRRaLUTJgRziFc39UikC&#10;eTMrWuuX3J/9TQSSkauhylkf+NYDA/k7SwyEcrLI0jkigUwXzRucGcYyCyXBdcgUcFQOuqjZA4/h&#10;gfxCHDRT/TbB9ojviwKf/p1bPnxfHQZKYcYkpN6+V0I4QNEvCaEvUQZokwpt1qwRYduk2VtqNYLL&#10;Y8AE1r0ET7RLmsi84C3xLeS+BMRvkECpOrY8BWpHCD4t/7bdJRQOUMD1VX9mgIZE0JSxlEglkN9X&#10;uImsDMQIANS5Dm1TAowlAbDyIu54QEZN8jYgGkf4iYyE6GHL9PLzIKQB2woAj8aDdAEoIov8nEqE&#10;3IRsRgxH5wEasIrBJSSY81WgL1MJQwLRL1gBIeRneFbESNxpVrE6nsQAdkAI4X9e4ZEwkY7i8SDk&#10;WSVj10yXf/g8CJFHnG6TbxIBB/37jFwIb68I2hYbv+RVd0lau/4ieGbS6tPKsIn4Nq3nWDU/HR6X&#10;vYK2dUw4VECrw+cHzCUF72jK1wXHZbJkd5fIzQFicrpOkkVa3LmRCoNN5blKNGyl/kkMBhZGhe7w&#10;oPxJDCpXqcfCqXmsHpf5OCxslDrhuh+La2UZIg0b6nqVsByAzcLEe0yFiLlgg/0IVsnC+7rgDlPZ&#10;wVLrwThRFCwvs5mswi2aApUKktZpRmWizoNsxyRytAYRcioiEx0emN/lhXpEqFtgVML0Mp/HOCPR&#10;my/RQcWqX4e7y2p3ZiaxoYbDRbhICyPK6cpudyK8wqayGGaJL/VvFv5//HrvsGRPQWBCxy6irHRb&#10;xuodywROTX0itPF8KXcxsXoqhftjukzu9oNeKMZ8yq8lVuJLeLYeJa+BAqbX9/MPYPcXD3qfC2wl&#10;lIUtl/iLS/k9KWWP8OEOKOoZegH46iYHwBQNJjmY5K9UUexz2fajsYF/YwbiG1UWab0eGZj+yjA2&#10;QJGyukPxeRtKFek+Qp4eoqrs1Vu9npB31cAuSPVUU2RpnZfUPVwh4PMjXL7KaCGvR7B4LiCrlV3A&#10;VOxI5LpbTNtOLEK0zrFg0SrW6BuwOFg41uxwd0xARaykycNxhlIRRVttrt1pR7yPxvRinM2DMn7W&#10;9lAOIP0+jbxgsmOMqLuybZnxxUlyUUSXzo64nkNHlgLMb6ORUkMX/kc2HuRtdGwZwHyqLpVBvYwl&#10;rqxz1zsaqALQw7liIeR6BX0sFWdCJdfZMiwDMJzsvvh0VJbBlAKQOt1RLIQcFIAFGKR7J09k75hX&#10;XeFQ/2KDOc2WGunhEcAiDIjiwR4ehSAtfCEPjagKpoePx9H4vgIQzVQNnmcsQAtfxEcjmoJ5j8Lj&#10;LXxvhYi0g3v5/VFCdSwB+4CS90nhLtBBuB5E40HCLxgqDbIP4gKqDJ2H8qygKrdNDB7DVAEV9TwH&#10;Q3OsRNlBFc0x1RjhCLsr+4rJ47/YHnPxXmLyCPf4DJMGQVoxhUV1AptHqMN23la8N2GuYEg1Jznx&#10;qMGwAMNYzqFBQpzlHsvloZNiExaHrBSXRnhdGa+1WBSVdl3Ml98cbya85T7T5CHvMgzNzS8CTrCf&#10;7ba+A5yoBQYqLZXM7G2q4+QRkQaVV3guv1cz9F32DrauQ/aXK+88lfffpVHhHSeYy8YRPMf6Oy7v&#10;xo0wWFFX/XuFXTYtrOMH/PcGdoAeZL9M+mPb4uCN573TVvNGFpgkU6LzveF0JYDDGE9gus3Acm0O&#10;ZJXPkIkBM5nH2JbnI3RGoEQAl3BkGZ0ZIBHPYTb+SDAxPSAm98gmogzkFFWLwgmZZfijkm5yw/GM&#10;dDnlKL1WaSkf9eZs+5UnVPmIUjRspfr0VjiMZ7o6C0vzZJxBdOOBejQMw7vopBSbEoTtELWfKpl2&#10;Kv1aNxhp/Vl6ZZNkJhKTpuddAZOJ0AZpaxwFR5phGQ6m7PuYNAxjs1rZJOfi0jDRxkgGwhIfi87C&#10;MC5V4AG73UCOrErBLJEzAZHmJCjlBAqCLCezW6FYCPlIzohYulmlWALYZ3eeUjgIwTiM44wSe4GB&#10;T/Cf4lBLSSiGA3syVXi/DJOn8ikNapjy++ZkAwP4kpUoGFnreXngRTwwLmvUedjXUGI9uRStCnw2&#10;YpEwcXSSu+xG5KEQhrwKHo+ztXjcj0ZE70t3PRaPzD2ZykHByur2rYDBesHv8Dwt/MgJzDxlCKb2&#10;kApmIZdHb8uHcn5KIJxjZz14PJZmQtmdJ/QvlJrKG4mNylk4hUMEZTsXJ83Cp85Jt2ZOQhWMeLDX&#10;ZbyZfX/JDInElCmTMit9/8TZPpWe6WvD/Y9dmTUfBrQvwbptxn0CGPMdw0hadwzDuwV02q9oBsMw&#10;rqQBj2XvVW+4iKZwny4ParaYw7ioZu5035OELjGwkI/zY1aKuscLKcOmVs2A+CHPEbtW798/pJnA&#10;1H1zghUb7vJezumuvjDqxeMND94Y6Oj73CaP5gItIhtcaI0yW3/SB/xyj96JczeWXJazVreyTjxc&#10;e7Kniyuo21aZ6833Vw0i8xwuHaeA08Ohv05BP6uShxmgthO7uBLjHdMnB6I8z9V8Zw5DPVVarrXo&#10;NLpcEqDjVQsme1nqDNkK6jbYkMnYojwDkT5qTMQ3xIoczczifCmSY/yefuVjZHkYbSOpbhm2dDuq&#10;tROvZwV2VVOLx5GmJl4KCesywg+ViOwjTfnPEyUEl9LyStJDCYWgpIhymJ6mVDCvcK79VvLLMAZu&#10;UVQMTW3NIrl3eWjEojFUUEq+jcZyPK1anzwvx5NaFKxOvciMR7/lUZiOpc1O9uv4t7HkFgGp+zND&#10;2HCPVkXgKMzkodk5hZZimEL7lio+ITtRLPUZ326DMiu/bb7bee3WS7Bj1Y4vcXInWK29CibWumaN&#10;Lm6vfkL96upMMUPI1Cugiu1TrtibrOJ30WW7iUOE/VvCb4kDrag4DHZPOdv/+w6/Y5avoMTjh59H&#10;VTqR251ECQdpmRU5r4gIDKOFg5ArETb/R+SRltktD9HjQT7AmTvWIhe+cjPzdFzF8PDZRG/xZvdI&#10;zFlX9u6Mnl7oDPYyWov159dCZxO5wT2ccBAyMHJ+IROYSbt2Ih+i/ZeEzCdic4n0lCnzaXzmu/WO&#10;EZ7ubYnyUvPQKwtjJOasLlPVt0eE7o6uwdV38VuL/etvvjst5uokIB4P3aob9raiX8e7ASsfKc0T&#10;3W0lGkbBx4DaYYlc0GZc0iJ6C/QYywDqDctatmOoXO3ctMivKYunxJA/NqVdwNZiiWGcR8Dmj4w3&#10;XCIchLCODSCTig6u9V2peHTEOmsWncd8y89IhYO0PB5XR3B4rZLN+aZ5rSAO68BQitfLVQ9TelFg&#10;ZKIHrt2jkJ1hR/S8g2IwTOVK7Hntd5+dSooZQgYFVTxR41KX4wAdSjvdmfoD6hFJQDwmXht1SQZh&#10;f7Z6/rBJiSAIRYz5OqAmMERSvSLmHoD5T9TDYS5xt7udqavn68SDvBPaZGp1OI9wgYEfrqmbwqE5&#10;yij7okWr5NqT8pID7Y679bX25JSyL0flT5E1z9TJ3KTMID6KnXeN9rxD6rv67y2LD99AmaQK6RlJ&#10;qyYHajau4Jy9FeWtg+LKOhheJW+Ljp7WLigKxnT8UJdsg53ISgzfLzutFz9nRYwqPj5AZhR+VIXC&#10;VJaIQ2x+b+wmfzlth+wV3bHxAotI5f/U8gHUXrGu/Y1dtz6sllUh07ge75fEKpYY4FTsmyDTadBl&#10;r6ppH11J4+45+sGwEMqrH4BuUYhBHWBQuPL8KTjRSKMM+2lbfgV3/hY7r7UZksEr2mZXkiq6F7Nm&#10;OLGWspI7xred7Pdmv8SNzagz2lK7qTlJlOMQIToTxrWNdpN6J7R1m4HXxbeBZJh12oxQ9HCIxNKm&#10;GIfk+b+FNh+fD9mobTEdp40U3bEHL3ZJydshG9HDrUd7Dpf0AVc88RXv3Fe4oSBk8eYI2ok3oENu&#10;UrsbBjlYqf1X6+WdRKwoZX0j7koaG1+vR/RHH6p5zWLk8paBO0Ppqmx9r7kIBTf0lvEBS7biwTh0&#10;GvTIDLkp5EWt1N4/BlzKuvDLfh/aXEljJT8RvK4rSPrNX2M1BQEO3sUySJ7TYcaz8jZgh2mMdw06&#10;ULeUwfMZtbED4MXbpswxRMWLg46CA1//mozAAzNH5+4t2VCWSF0+HbjvFAPV+2R90pFvfBh6n0QU&#10;sbBs/kHHPXndSp2M/SHE6BJ5l/Q0Ho311uWy8D/+h4ZQyqomykeGP/k+AOtWOVWnOXpb+Ne/6bUM&#10;lvbZsc1n16y3J1s1XKcHULIokIepeqSpF9N3zJrnNf1SVX8J40oWlBrhAlG/k141EFm9F/Cd0Uek&#10;5TLVdRSov75Onz42wmjWXY1An7TEtmN7o41X1T3KGfZU7N4xq9jZGbVKHqi8PbSlfFjNmc1Pvyfy&#10;6tHjtmzUW9TqBOMZlpRM0hdPcBorH0hvWvlyrc7UyTVhuQqxs0l9yvTJDvkl18SaQlFNYv5eGqO8&#10;3IlFam60rF3gXXL9/HF4uiW30Rjls3tAJRzJaW/QJ7caJqt1JfRDTpDqjSwzUz4cjVsn80jMXue8&#10;9QMKvxDZL0W4ntKftRVD65w3kdPs1s6dDg1DTm5XPPY7SH7WJos2w3gve3aFXEhKYrH80CpFeppU&#10;irUCua02Y2KwB6SqHzweU1+Ub5INQ0vgBvrK42NrLIVOmSb7Kl5RWX73B9CI1NyA7Z4s3sImGNci&#10;re2xiWeBqYfOVjsJJus1Wx50zr3fYP1tf7PvB41K1K62RYvHSHHt6NYDawJ81ImAj+gj0XxTAJpQ&#10;KorHEbgVuFX4Cl6Ea1AuKPfww3H8vfrtxEuoatNPuEZTJ8m5gCk9nsdszNVBXRXWsJQ32xLdHoi3&#10;ksx47H4/2HTyOwexp2ujGpUV9GWEI3VCGOmg5l7KKo6rMNsAHOvH9MPbI9bAPk/ghliSVZ91oZbI&#10;xEj22RVsoJApvC2oToMelLodF1FYrNSPtTRC840+Il3Omi0No6+w87WDfUz668PKIgz0XDrQ+SOs&#10;YZcsE8M4s7en6e7+RB5ET6PM/Y315odhdRp02gUL9rsqySFhHxm7wGF+RJ847PIbdf3EPKeWkK86&#10;6JMzveGwOAQjXWu2dM+lWC0R5UnSax4e7Qsze7JrtkXRg/JcWb42c7zi6zAb8J/sodDiLfifJ/rF&#10;lphr78up7KMPBUXYaa4GFD4R352fZd+YA7V5UG+05WaXzng93GGXPOVXNz53j7yWYfwfmVKgtTz7&#10;A6UAAAAASUVORK5CYIJQSwECLQAUAAYACAAAACEAsYJntgoBAAATAgAAEwAAAAAAAAAAAAAAAAAA&#10;AAAAW0NvbnRlbnRfVHlwZXNdLnhtbFBLAQItABQABgAIAAAAIQA4/SH/1gAAAJQBAAALAAAAAAAA&#10;AAAAAAAAADsBAABfcmVscy8ucmVsc1BLAQItABQABgAIAAAAIQC7svpIyQoAAGMvAAAOAAAAAAAA&#10;AAAAAAAAADoCAABkcnMvZTJvRG9jLnhtbFBLAQItABQABgAIAAAAIQAubPAAxQAAAKUBAAAZAAAA&#10;AAAAAAAAAAAAAC8NAABkcnMvX3JlbHMvZTJvRG9jLnhtbC5yZWxzUEsBAi0AFAAGAAgAAAAhABte&#10;vYvZAAAABQEAAA8AAAAAAAAAAAAAAAAAKw4AAGRycy9kb3ducmV2LnhtbFBLAQItAAoAAAAAAAAA&#10;IQAEmjnJotEAAKLRAAAUAAAAAAAAAAAAAAAAADEPAABkcnMvbWVkaWEvaW1hZ2UxLnBuZ1BLAQIt&#10;AAoAAAAAAAAAIQDzsu/FUxcAAFMXAAAUAAAAAAAAAAAAAAAAAAXhAABkcnMvbWVkaWEvaW1hZ2Uy&#10;LnBuZ1BLBQYAAAAABwAHAL4BAACK+AAAAAA=&#10;">
                          <v:group id="Seal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<v:shape id="Seal Shape" o:spid="_x0000_s1028" alt="Award seal shape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ta8cA&#10;AADbAAAADwAAAGRycy9kb3ducmV2LnhtbESP3WoCMRSE7wt9h3AK3hTNdqUiq1FsRbBUKP6AXh42&#10;x93Vzck2ibp9e1Mo9HKYmW+Y8bQ1tbiS85VlBS+9BARxbnXFhYLddtEdgvABWWNtmRT8kIfp5PFh&#10;jJm2N17TdRMKESHsM1RQhtBkUvq8JIO+Zxvi6B2tMxiidIXUDm8RbmqZJslAGqw4LpTY0HtJ+Xlz&#10;MQrmr8+ny+H4se9/urf5Qp++vtOVVKrz1M5GIAK14T/8115qBekAfr/EH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lrWvHAAAA2wAAAA8AAAAAAAAAAAAAAAAAmAIAAGRy&#10;cy9kb3ducmV2LnhtbFBLBQYAAAAABAAEAPUAAACM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dN7DAAAA2wAAAA8AAABkcnMvZG93bnJldi54bWxEj91qwkAUhO8LvsNyhN7VXQWrRleRoLSl&#10;KPjzAIfsMQlmz4bsauLbdwWhl8PMfMMsVp2txJ0aXzrWMBwoEMSZMyXnGs6n7ccUhA/IBivHpOFB&#10;HlbL3tsCE+NaPtD9GHIRIewT1FCEUCdS+qwgi37gauLoXVxjMUTZ5NI02Ea4reRIqU9pseS4UGBN&#10;aUHZ9XizGr7otNnvJurx+zPOA85U2tY+1fq9363nIAJ14T/8an8bDaMJPL/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903sMAAADbAAAADwAAAAAAAAAAAAAAAACf&#10;AgAAZHJzL2Rvd25yZXYueG1sUEsFBgAAAAAEAAQA9wAAAI8DAAAAAA==&#10;">
                              <v:imagedata r:id="rId15" o:title="Award seal texture" croptop="-2164f" cropleft="19433f" cropright="-949f"/>
                              <v:path arrowok="t"/>
                            </v:shape>
                          </v:group>
                          <v:shape id="Star icon" o:spid="_x0000_s1030" type="#_x0000_t75" alt="Star icon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vRG/AAAA2wAAAA8AAABkcnMvZG93bnJldi54bWxET82KwjAQvgv7DmEW9qaJLqhU0+IuyOrB&#10;g9UHGJqxLTaT0sTa9enNQfD48f2vs8E2oqfO1441TCcKBHHhTM2lhvNpO16C8AHZYOOYNPyThyz9&#10;GK0xMe7OR+rzUIoYwj5BDVUIbSKlLyqy6CeuJY7cxXUWQ4RdKU2H9xhuGzlTai4t1hwbKmzpt6Li&#10;mt+shv6Q0/fPQuVnxfQoqNwPf6dW66/PYbMCEWgIb/HLvTMaZnFs/BJ/gEy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6L0RvwAAANsAAAAPAAAAAAAAAAAAAAAAAJ8CAABk&#10;cnMvZG93bnJldi54bWxQSwUGAAAAAAQABAD3AAAAiwMAAAAA&#10;">
                            <v:imagedata r:id="rId16" o:title="Star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9F4E46" w:rsidRDefault="009F4E46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9F4E46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tc>
                <w:tcPr>
                  <w:tcW w:w="6192" w:type="dxa"/>
                  <w:vAlign w:val="bottom"/>
                </w:tcPr>
                <w:p w:rsidR="009F4E46" w:rsidRDefault="009F4E46" w:rsidP="009D316C">
                  <w:pPr>
                    <w:pStyle w:val="Signature"/>
                    <w:jc w:val="center"/>
                  </w:pPr>
                </w:p>
              </w:tc>
            </w:tr>
            <w:tr w:rsidR="009F4E46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tc>
                <w:tcPr>
                  <w:tcW w:w="6192" w:type="dxa"/>
                  <w:vAlign w:val="bottom"/>
                </w:tcPr>
                <w:p w:rsidR="009F4E46" w:rsidRDefault="009F4E46" w:rsidP="009D316C">
                  <w:pPr>
                    <w:pStyle w:val="Signature"/>
                    <w:jc w:val="center"/>
                  </w:pPr>
                </w:p>
              </w:tc>
            </w:tr>
          </w:tbl>
          <w:p w:rsidR="009F4E46" w:rsidRDefault="009F4E46">
            <w:pPr>
              <w:spacing w:after="0" w:line="240" w:lineRule="auto"/>
            </w:pPr>
          </w:p>
        </w:tc>
      </w:tr>
    </w:tbl>
    <w:p w:rsidR="009F4E46" w:rsidRDefault="009F4E46">
      <w:pPr>
        <w:spacing w:after="0" w:line="200" w:lineRule="exact"/>
      </w:pPr>
    </w:p>
    <w:sectPr w:rsidR="009F4E46" w:rsidSect="003903D5">
      <w:footerReference w:type="default" r:id="rId17"/>
      <w:pgSz w:w="15840" w:h="12240" w:orient="landscape"/>
      <w:pgMar w:top="2160" w:right="1584" w:bottom="720" w:left="158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41A" w:rsidRDefault="0000241A">
      <w:pPr>
        <w:spacing w:after="0" w:line="240" w:lineRule="auto"/>
      </w:pPr>
      <w:r>
        <w:separator/>
      </w:r>
    </w:p>
  </w:endnote>
  <w:endnote w:type="continuationSeparator" w:id="0">
    <w:p w:rsidR="0000241A" w:rsidRDefault="00002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3D5" w:rsidRPr="004907E7" w:rsidRDefault="003903D5" w:rsidP="003903D5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Restaurant Shark Tank Project</w:t>
    </w:r>
  </w:p>
  <w:p w:rsidR="003903D5" w:rsidRDefault="003903D5" w:rsidP="003903D5">
    <w:pPr>
      <w:pStyle w:val="NoSpacing"/>
      <w:jc w:val="center"/>
    </w:pPr>
    <w:r w:rsidRPr="00B91CE3">
      <w:rPr>
        <w:rFonts w:ascii="Arial" w:hAnsi="Arial" w:cs="Arial"/>
        <w:sz w:val="20"/>
      </w:rPr>
      <w:t>Copyrigh</w:t>
    </w:r>
    <w:r>
      <w:rPr>
        <w:rFonts w:ascii="Arial" w:hAnsi="Arial" w:cs="Arial"/>
        <w:sz w:val="20"/>
      </w:rPr>
      <w:t>t © Texas Education Agency, 2015</w:t>
    </w:r>
    <w:r w:rsidRPr="00B91CE3">
      <w:rPr>
        <w:rFonts w:ascii="Arial" w:hAnsi="Arial" w:cs="Arial"/>
        <w:sz w:val="20"/>
      </w:rPr>
      <w:t>. All rights reserved.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41A" w:rsidRDefault="0000241A">
      <w:pPr>
        <w:spacing w:after="0" w:line="240" w:lineRule="auto"/>
      </w:pPr>
      <w:r>
        <w:separator/>
      </w:r>
    </w:p>
  </w:footnote>
  <w:footnote w:type="continuationSeparator" w:id="0">
    <w:p w:rsidR="0000241A" w:rsidRDefault="00002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AAF"/>
    <w:rsid w:val="0000241A"/>
    <w:rsid w:val="000725E2"/>
    <w:rsid w:val="003903D5"/>
    <w:rsid w:val="003E4E36"/>
    <w:rsid w:val="004230F1"/>
    <w:rsid w:val="00425AAF"/>
    <w:rsid w:val="009D316C"/>
    <w:rsid w:val="009F4E46"/>
    <w:rsid w:val="00F47485"/>
    <w:rsid w:val="00F6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B26D789-D018-4BE1-9C95-59B2E59AC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  <w:style w:type="paragraph" w:styleId="Header">
    <w:name w:val="header"/>
    <w:basedOn w:val="Normal"/>
    <w:link w:val="HeaderChar"/>
    <w:uiPriority w:val="99"/>
    <w:unhideWhenUsed/>
    <w:rsid w:val="00390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D5"/>
  </w:style>
  <w:style w:type="paragraph" w:styleId="Footer">
    <w:name w:val="footer"/>
    <w:basedOn w:val="Normal"/>
    <w:link w:val="FooterChar"/>
    <w:uiPriority w:val="99"/>
    <w:unhideWhenUsed/>
    <w:rsid w:val="00390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D5"/>
  </w:style>
  <w:style w:type="paragraph" w:styleId="NoSpacing">
    <w:name w:val="No Spacing"/>
    <w:uiPriority w:val="1"/>
    <w:qFormat/>
    <w:rsid w:val="003903D5"/>
    <w:pPr>
      <w:spacing w:after="0" w:line="240" w:lineRule="auto"/>
      <w:jc w:val="left"/>
    </w:pPr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ia%20Moreno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83D6A7A4C6468C92F7BA0B6EC01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BBA53-2B38-4002-BBD4-0B2225C632C9}"/>
      </w:docPartPr>
      <w:docPartBody>
        <w:p w:rsidR="00000000" w:rsidRDefault="0019301C">
          <w:pPr>
            <w:pStyle w:val="0D83D6A7A4C6468C92F7BA0B6EC0186A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1C"/>
    <w:rsid w:val="0019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E388B23AA24D4799C2E4BA9A824F5E">
    <w:name w:val="86E388B23AA24D4799C2E4BA9A824F5E"/>
  </w:style>
  <w:style w:type="paragraph" w:customStyle="1" w:styleId="723F4D3918494B1ABA64B796FF18D292">
    <w:name w:val="723F4D3918494B1ABA64B796FF18D292"/>
  </w:style>
  <w:style w:type="paragraph" w:customStyle="1" w:styleId="13EA521B9599401B8582402D604027D1">
    <w:name w:val="13EA521B9599401B8582402D604027D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83D6A7A4C6468C92F7BA0B6EC0186A">
    <w:name w:val="0D83D6A7A4C6468C92F7BA0B6EC0186A"/>
  </w:style>
  <w:style w:type="paragraph" w:customStyle="1" w:styleId="CF1AA1B2A36140EBB0AD0C52D4589688">
    <w:name w:val="CF1AA1B2A36140EBB0AD0C52D4589688"/>
  </w:style>
  <w:style w:type="paragraph" w:customStyle="1" w:styleId="F0B273E97D7C4760AF842FE01C308534">
    <w:name w:val="F0B273E97D7C4760AF842FE01C3085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E4F03F-727A-445C-A5AE-FA25C8762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participation.dotx</Template>
  <TotalTime>94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Cynthia Moreno</Manager>
  <Company>Stephen F. Austin State University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 - Certificate of Achievement</dc:title>
  <dc:subject>Hospitality and Tourism</dc:subject>
  <dc:creator>Statewide Instructional Resources Development Center</dc:creator>
  <cp:keywords>Restaurant Shark Tank Project</cp:keywords>
  <dc:description>©Copyright TEA</dc:description>
  <cp:lastModifiedBy>Microsoft account</cp:lastModifiedBy>
  <cp:revision>4</cp:revision>
  <dcterms:created xsi:type="dcterms:W3CDTF">2015-08-24T02:34:00Z</dcterms:created>
  <dcterms:modified xsi:type="dcterms:W3CDTF">2015-08-24T04:12:00Z</dcterms:modified>
  <cp:category>Restaurant Management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